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95023" w14:textId="77777777" w:rsidR="00C412D8" w:rsidRDefault="00C412D8" w:rsidP="00DD230C"/>
    <w:p w14:paraId="0F4942E3" w14:textId="780AE319" w:rsidR="00DD230C" w:rsidRPr="003B3EEE" w:rsidRDefault="003B3EEE" w:rsidP="0020577B">
      <w:pPr>
        <w:pStyle w:val="LetterSubject"/>
        <w:rPr>
          <w:sz w:val="32"/>
          <w:szCs w:val="24"/>
        </w:rPr>
      </w:pPr>
      <w:r w:rsidRPr="003B3EEE">
        <w:rPr>
          <w:sz w:val="32"/>
          <w:szCs w:val="24"/>
        </w:rPr>
        <w:t>Application for associate membership form</w:t>
      </w:r>
    </w:p>
    <w:p w14:paraId="0631128D" w14:textId="77777777" w:rsidR="002203F6" w:rsidRDefault="002203F6" w:rsidP="002203F6">
      <w:pPr>
        <w:pStyle w:val="NoSpacing"/>
      </w:pPr>
    </w:p>
    <w:p w14:paraId="0E8FF164" w14:textId="77777777" w:rsidR="003B3EEE" w:rsidRPr="00760A9B" w:rsidRDefault="00834DAC" w:rsidP="003B3EEE">
      <w:pPr>
        <w:tabs>
          <w:tab w:val="center" w:pos="4510"/>
        </w:tabs>
        <w:rPr>
          <w:rStyle w:val="Heading2Char"/>
          <w:rFonts w:asciiTheme="majorHAnsi" w:hAnsiTheme="majorHAnsi" w:cstheme="majorHAnsi"/>
          <w:sz w:val="24"/>
          <w:szCs w:val="24"/>
        </w:rPr>
      </w:pPr>
      <w:sdt>
        <w:sdtPr>
          <w:rPr>
            <w:rStyle w:val="Heading2Char"/>
            <w:rFonts w:asciiTheme="majorHAnsi" w:hAnsiTheme="majorHAnsi" w:cstheme="majorHAnsi"/>
            <w:color w:val="0070C0"/>
            <w:sz w:val="24"/>
            <w:szCs w:val="24"/>
          </w:rPr>
          <w:alias w:val="Title"/>
          <w:id w:val="1726017226"/>
          <w:placeholder>
            <w:docPart w:val="4B7039B858F9470BBB245AE7E7830F51"/>
          </w:placeholder>
          <w:text/>
        </w:sdtPr>
        <w:sdtEndPr>
          <w:rPr>
            <w:rStyle w:val="Heading2Char"/>
          </w:rPr>
        </w:sdtEndPr>
        <w:sdtContent>
          <w:r w:rsidR="003B3EEE" w:rsidRPr="00C128EC">
            <w:rPr>
              <w:rStyle w:val="Heading2Char"/>
              <w:rFonts w:asciiTheme="majorHAnsi" w:hAnsiTheme="majorHAnsi" w:cstheme="majorHAnsi"/>
              <w:color w:val="0070C0"/>
              <w:sz w:val="24"/>
              <w:szCs w:val="24"/>
            </w:rPr>
            <w:t>Organisation</w:t>
          </w:r>
          <w:r w:rsidR="003B3EEE">
            <w:rPr>
              <w:rStyle w:val="Heading2Char"/>
              <w:rFonts w:asciiTheme="majorHAnsi" w:hAnsiTheme="majorHAnsi" w:cstheme="majorHAnsi"/>
              <w:color w:val="0070C0"/>
              <w:sz w:val="24"/>
              <w:szCs w:val="24"/>
            </w:rPr>
            <w:t>al</w:t>
          </w:r>
          <w:r w:rsidR="003B3EEE" w:rsidRPr="00C128EC">
            <w:rPr>
              <w:rStyle w:val="Heading2Char"/>
              <w:rFonts w:asciiTheme="majorHAnsi" w:hAnsiTheme="majorHAnsi" w:cstheme="majorHAnsi"/>
              <w:color w:val="0070C0"/>
              <w:sz w:val="24"/>
              <w:szCs w:val="24"/>
            </w:rPr>
            <w:t xml:space="preserve"> details </w:t>
          </w:r>
        </w:sdtContent>
      </w:sdt>
      <w:r w:rsidR="003B3EEE" w:rsidRPr="00760A9B">
        <w:rPr>
          <w:rStyle w:val="Heading2Char"/>
          <w:rFonts w:asciiTheme="majorHAnsi" w:hAnsiTheme="majorHAnsi" w:cstheme="majorHAnsi"/>
          <w:sz w:val="24"/>
          <w:szCs w:val="24"/>
        </w:rPr>
        <w:tab/>
      </w:r>
    </w:p>
    <w:p w14:paraId="432C4665" w14:textId="77777777" w:rsidR="003B3EEE" w:rsidRPr="002A68AE" w:rsidRDefault="003B3EEE" w:rsidP="003B3EEE">
      <w:pPr>
        <w:rPr>
          <w:rStyle w:val="Heading2Char"/>
          <w:rFonts w:asciiTheme="majorHAnsi" w:hAnsiTheme="majorHAnsi" w:cstheme="majorHAnsi"/>
          <w:i/>
          <w:iCs/>
          <w:color w:val="000000" w:themeColor="text1"/>
          <w:sz w:val="22"/>
          <w:szCs w:val="22"/>
        </w:rPr>
      </w:pPr>
      <w:r w:rsidRPr="002A68AE">
        <w:rPr>
          <w:rStyle w:val="Heading2Char"/>
          <w:rFonts w:asciiTheme="majorHAnsi" w:hAnsiTheme="majorHAnsi" w:cstheme="majorHAnsi"/>
          <w:i/>
          <w:iCs/>
          <w:color w:val="000000" w:themeColor="text1"/>
          <w:sz w:val="22"/>
          <w:szCs w:val="22"/>
        </w:rPr>
        <w:t xml:space="preserve">All fields are mandatory unless otherwise specified </w:t>
      </w:r>
    </w:p>
    <w:tbl>
      <w:tblPr>
        <w:tblStyle w:val="TableGridLight"/>
        <w:tblW w:w="9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895"/>
      </w:tblGrid>
      <w:tr w:rsidR="003B3EEE" w:rsidRPr="00760A9B" w14:paraId="217D7594" w14:textId="77777777" w:rsidTr="003B3EEE">
        <w:trPr>
          <w:trHeight w:val="408"/>
        </w:trPr>
        <w:tc>
          <w:tcPr>
            <w:tcW w:w="2547" w:type="dxa"/>
          </w:tcPr>
          <w:p w14:paraId="14956BF5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  <w:r w:rsidRPr="00760A9B">
              <w:rPr>
                <w:rFonts w:asciiTheme="majorHAnsi" w:hAnsiTheme="majorHAnsi" w:cstheme="majorHAnsi"/>
                <w:sz w:val="20"/>
                <w:szCs w:val="20"/>
              </w:rPr>
              <w:t>Organisation name</w:t>
            </w:r>
          </w:p>
        </w:tc>
        <w:tc>
          <w:tcPr>
            <w:tcW w:w="6895" w:type="dxa"/>
          </w:tcPr>
          <w:p w14:paraId="435B529F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B3EEE" w:rsidRPr="00760A9B" w14:paraId="75F26C21" w14:textId="77777777" w:rsidTr="003B3EEE">
        <w:trPr>
          <w:trHeight w:val="459"/>
        </w:trPr>
        <w:tc>
          <w:tcPr>
            <w:tcW w:w="2547" w:type="dxa"/>
          </w:tcPr>
          <w:p w14:paraId="6514841B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  <w:r w:rsidRPr="00760A9B">
              <w:rPr>
                <w:rFonts w:asciiTheme="majorHAnsi" w:hAnsiTheme="majorHAnsi" w:cstheme="majorHAnsi"/>
                <w:sz w:val="20"/>
                <w:szCs w:val="20"/>
              </w:rPr>
              <w:t xml:space="preserve">ABN </w:t>
            </w:r>
          </w:p>
        </w:tc>
        <w:tc>
          <w:tcPr>
            <w:tcW w:w="6895" w:type="dxa"/>
          </w:tcPr>
          <w:p w14:paraId="5F1CFBBD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B3EEE" w:rsidRPr="00760A9B" w14:paraId="42129230" w14:textId="77777777" w:rsidTr="003B3EEE">
        <w:trPr>
          <w:trHeight w:val="369"/>
        </w:trPr>
        <w:tc>
          <w:tcPr>
            <w:tcW w:w="2547" w:type="dxa"/>
          </w:tcPr>
          <w:p w14:paraId="702B3275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  <w:r w:rsidRPr="00760A9B">
              <w:rPr>
                <w:rFonts w:asciiTheme="majorHAnsi" w:hAnsiTheme="majorHAnsi" w:cstheme="majorHAnsi"/>
                <w:sz w:val="20"/>
                <w:szCs w:val="20"/>
              </w:rPr>
              <w:t xml:space="preserve">Delegate full name </w:t>
            </w:r>
          </w:p>
        </w:tc>
        <w:tc>
          <w:tcPr>
            <w:tcW w:w="6895" w:type="dxa"/>
          </w:tcPr>
          <w:p w14:paraId="443BB81A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B3EEE" w:rsidRPr="00760A9B" w14:paraId="63A0EA3C" w14:textId="77777777" w:rsidTr="003B3EEE">
        <w:trPr>
          <w:trHeight w:val="407"/>
        </w:trPr>
        <w:tc>
          <w:tcPr>
            <w:tcW w:w="2547" w:type="dxa"/>
          </w:tcPr>
          <w:p w14:paraId="5D7F25FC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  <w:r w:rsidRPr="00760A9B">
              <w:rPr>
                <w:rFonts w:asciiTheme="majorHAnsi" w:hAnsiTheme="majorHAnsi" w:cstheme="majorHAnsi"/>
                <w:sz w:val="20"/>
                <w:szCs w:val="20"/>
              </w:rPr>
              <w:t xml:space="preserve">Position title </w:t>
            </w:r>
          </w:p>
        </w:tc>
        <w:tc>
          <w:tcPr>
            <w:tcW w:w="6895" w:type="dxa"/>
          </w:tcPr>
          <w:p w14:paraId="71E1199F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B3EEE" w:rsidRPr="00760A9B" w14:paraId="4DF913DF" w14:textId="77777777" w:rsidTr="00DE794E">
        <w:trPr>
          <w:trHeight w:val="300"/>
        </w:trPr>
        <w:tc>
          <w:tcPr>
            <w:tcW w:w="2547" w:type="dxa"/>
          </w:tcPr>
          <w:p w14:paraId="2F46FB35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  <w:r w:rsidRPr="00760A9B">
              <w:rPr>
                <w:rFonts w:asciiTheme="majorHAnsi" w:hAnsiTheme="majorHAnsi" w:cstheme="majorHAnsi"/>
                <w:sz w:val="20"/>
                <w:szCs w:val="20"/>
              </w:rPr>
              <w:t xml:space="preserve">Email (primary) </w:t>
            </w:r>
          </w:p>
        </w:tc>
        <w:tc>
          <w:tcPr>
            <w:tcW w:w="6895" w:type="dxa"/>
          </w:tcPr>
          <w:p w14:paraId="511FD9F3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B3EEE" w:rsidRPr="00760A9B" w14:paraId="2C863AFE" w14:textId="77777777" w:rsidTr="00DE794E">
        <w:trPr>
          <w:trHeight w:val="300"/>
        </w:trPr>
        <w:tc>
          <w:tcPr>
            <w:tcW w:w="2547" w:type="dxa"/>
          </w:tcPr>
          <w:p w14:paraId="677C2E9F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  <w:r w:rsidRPr="00760A9B">
              <w:rPr>
                <w:rFonts w:asciiTheme="majorHAnsi" w:hAnsiTheme="majorHAnsi" w:cstheme="majorHAnsi"/>
                <w:sz w:val="20"/>
                <w:szCs w:val="20"/>
              </w:rPr>
              <w:t xml:space="preserve">Mailing address </w:t>
            </w:r>
          </w:p>
        </w:tc>
        <w:tc>
          <w:tcPr>
            <w:tcW w:w="6895" w:type="dxa"/>
          </w:tcPr>
          <w:p w14:paraId="22157716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B3EEE" w:rsidRPr="00760A9B" w14:paraId="7A78515C" w14:textId="77777777" w:rsidTr="003B3EEE">
        <w:trPr>
          <w:trHeight w:val="280"/>
        </w:trPr>
        <w:tc>
          <w:tcPr>
            <w:tcW w:w="2547" w:type="dxa"/>
          </w:tcPr>
          <w:p w14:paraId="3491FE5D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  <w:r w:rsidRPr="00760A9B">
              <w:rPr>
                <w:rFonts w:asciiTheme="majorHAnsi" w:hAnsiTheme="majorHAnsi" w:cstheme="majorHAnsi"/>
                <w:sz w:val="20"/>
                <w:szCs w:val="20"/>
              </w:rPr>
              <w:t xml:space="preserve">Phone </w:t>
            </w:r>
          </w:p>
        </w:tc>
        <w:tc>
          <w:tcPr>
            <w:tcW w:w="6895" w:type="dxa"/>
          </w:tcPr>
          <w:p w14:paraId="5FD7F253" w14:textId="77777777" w:rsidR="003B3EEE" w:rsidRPr="00760A9B" w:rsidRDefault="003B3EEE" w:rsidP="00DE794E">
            <w:pPr>
              <w:pStyle w:val="BodyTex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74D6363F" w14:textId="77777777" w:rsidR="003B3EEE" w:rsidRPr="002A68AE" w:rsidRDefault="003B3EEE" w:rsidP="003B3EEE">
      <w:pPr>
        <w:rPr>
          <w:rFonts w:asciiTheme="majorHAnsi" w:hAnsiTheme="majorHAnsi" w:cstheme="majorHAnsi"/>
          <w:b/>
          <w:bCs/>
          <w:i/>
          <w:iCs/>
          <w:color w:val="000000" w:themeColor="text1"/>
          <w:szCs w:val="22"/>
        </w:rPr>
      </w:pPr>
      <w:r w:rsidRPr="002A68AE">
        <w:rPr>
          <w:rFonts w:asciiTheme="majorHAnsi" w:hAnsiTheme="majorHAnsi" w:cstheme="majorHAnsi"/>
          <w:b/>
          <w:bCs/>
          <w:i/>
          <w:iCs/>
          <w:color w:val="000000" w:themeColor="text1"/>
          <w:szCs w:val="22"/>
        </w:rPr>
        <w:t xml:space="preserve">Note: The primary email will be subscribed to our CEO weekly update, and used for all membership correspondence including renewal letters, event invitations, etc. </w:t>
      </w:r>
    </w:p>
    <w:p w14:paraId="58EC0A98" w14:textId="77777777" w:rsidR="003B3EEE" w:rsidRPr="00760A9B" w:rsidRDefault="003B3EEE" w:rsidP="003B3EEE">
      <w:pPr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</w:rPr>
      </w:pPr>
    </w:p>
    <w:p w14:paraId="725F3EDC" w14:textId="77777777" w:rsidR="003B3EEE" w:rsidRPr="00D64136" w:rsidRDefault="003B3EEE" w:rsidP="003B3EEE">
      <w:pPr>
        <w:rPr>
          <w:rFonts w:asciiTheme="majorHAnsi" w:eastAsiaTheme="majorEastAsia" w:hAnsiTheme="majorHAnsi" w:cstheme="majorHAnsi"/>
          <w:b/>
          <w:bCs/>
          <w:color w:val="0070C0"/>
          <w:sz w:val="24"/>
        </w:rPr>
      </w:pPr>
      <w:r w:rsidRPr="00D64136">
        <w:rPr>
          <w:rFonts w:asciiTheme="majorHAnsi" w:eastAsiaTheme="majorEastAsia" w:hAnsiTheme="majorHAnsi" w:cstheme="majorHAnsi"/>
          <w:b/>
          <w:bCs/>
          <w:color w:val="0070C0"/>
          <w:sz w:val="24"/>
        </w:rPr>
        <w:t>Financial point of contact – for invoices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88"/>
      </w:tblGrid>
      <w:tr w:rsidR="003B3EEE" w:rsidRPr="00760A9B" w14:paraId="3F1E7748" w14:textId="77777777" w:rsidTr="00DE794E">
        <w:tc>
          <w:tcPr>
            <w:tcW w:w="2122" w:type="dxa"/>
          </w:tcPr>
          <w:p w14:paraId="4AFB6F5D" w14:textId="77777777" w:rsidR="003B3EEE" w:rsidRPr="00760A9B" w:rsidRDefault="003B3EEE" w:rsidP="00DE794E">
            <w:pPr>
              <w:rPr>
                <w:rFonts w:asciiTheme="majorHAnsi" w:hAnsiTheme="majorHAnsi" w:cstheme="majorHAnsi"/>
                <w:color w:val="000000" w:themeColor="text1"/>
                <w:sz w:val="20"/>
              </w:rPr>
            </w:pPr>
            <w:r w:rsidRPr="00760A9B">
              <w:rPr>
                <w:rFonts w:asciiTheme="majorHAnsi" w:hAnsiTheme="majorHAnsi" w:cstheme="majorHAnsi"/>
                <w:color w:val="000000" w:themeColor="text1"/>
                <w:sz w:val="20"/>
              </w:rPr>
              <w:t>Full Name</w:t>
            </w:r>
          </w:p>
        </w:tc>
        <w:tc>
          <w:tcPr>
            <w:tcW w:w="6888" w:type="dxa"/>
          </w:tcPr>
          <w:p w14:paraId="2AEC1CED" w14:textId="77777777" w:rsidR="003B3EEE" w:rsidRPr="00760A9B" w:rsidRDefault="003B3EEE" w:rsidP="00DE794E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0"/>
              </w:rPr>
            </w:pPr>
          </w:p>
        </w:tc>
      </w:tr>
      <w:tr w:rsidR="003B3EEE" w:rsidRPr="00760A9B" w14:paraId="291F6ACD" w14:textId="77777777" w:rsidTr="00DE794E">
        <w:tc>
          <w:tcPr>
            <w:tcW w:w="2122" w:type="dxa"/>
          </w:tcPr>
          <w:p w14:paraId="0ED2CE11" w14:textId="77777777" w:rsidR="003B3EEE" w:rsidRPr="00760A9B" w:rsidRDefault="003B3EEE" w:rsidP="00DE794E">
            <w:pPr>
              <w:rPr>
                <w:rFonts w:asciiTheme="majorHAnsi" w:hAnsiTheme="majorHAnsi" w:cstheme="majorHAnsi"/>
                <w:color w:val="000000" w:themeColor="text1"/>
                <w:sz w:val="20"/>
              </w:rPr>
            </w:pPr>
            <w:r w:rsidRPr="00760A9B">
              <w:rPr>
                <w:rFonts w:asciiTheme="majorHAnsi" w:hAnsiTheme="majorHAnsi" w:cstheme="majorHAnsi"/>
                <w:color w:val="000000" w:themeColor="text1"/>
                <w:sz w:val="20"/>
              </w:rPr>
              <w:t>Email Address</w:t>
            </w:r>
          </w:p>
        </w:tc>
        <w:tc>
          <w:tcPr>
            <w:tcW w:w="6888" w:type="dxa"/>
          </w:tcPr>
          <w:p w14:paraId="48380B89" w14:textId="77777777" w:rsidR="003B3EEE" w:rsidRPr="00760A9B" w:rsidRDefault="003B3EEE" w:rsidP="00DE794E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0"/>
              </w:rPr>
            </w:pPr>
          </w:p>
        </w:tc>
      </w:tr>
    </w:tbl>
    <w:p w14:paraId="355100C2" w14:textId="77777777" w:rsidR="003B3EEE" w:rsidRPr="00760A9B" w:rsidRDefault="003B3EEE" w:rsidP="003B3EEE">
      <w:pPr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</w:rPr>
      </w:pPr>
    </w:p>
    <w:p w14:paraId="12A71BBF" w14:textId="1FD7DAAA" w:rsidR="003B3EEE" w:rsidRPr="003B3EEE" w:rsidRDefault="003B3EEE" w:rsidP="003B3EEE">
      <w:pPr>
        <w:rPr>
          <w:rFonts w:asciiTheme="majorHAnsi" w:hAnsiTheme="majorHAnsi" w:cstheme="majorHAnsi"/>
          <w:b/>
          <w:bCs/>
          <w:i/>
          <w:iCs/>
          <w:color w:val="000000" w:themeColor="text1"/>
          <w:szCs w:val="22"/>
        </w:rPr>
      </w:pPr>
      <w:r w:rsidRPr="002A68AE">
        <w:rPr>
          <w:rFonts w:asciiTheme="majorHAnsi" w:hAnsiTheme="majorHAnsi" w:cstheme="majorHAnsi"/>
          <w:b/>
          <w:bCs/>
          <w:i/>
          <w:iCs/>
          <w:color w:val="000000" w:themeColor="text1"/>
          <w:szCs w:val="22"/>
        </w:rPr>
        <w:t xml:space="preserve">To support </w:t>
      </w:r>
      <w:r>
        <w:rPr>
          <w:rFonts w:asciiTheme="majorHAnsi" w:hAnsiTheme="majorHAnsi" w:cstheme="majorHAnsi"/>
          <w:b/>
          <w:bCs/>
          <w:i/>
          <w:iCs/>
          <w:color w:val="000000" w:themeColor="text1"/>
          <w:szCs w:val="22"/>
        </w:rPr>
        <w:t>us to establish connection with your team</w:t>
      </w:r>
      <w:r w:rsidRPr="002A68AE">
        <w:rPr>
          <w:rFonts w:asciiTheme="majorHAnsi" w:hAnsiTheme="majorHAnsi" w:cstheme="majorHAnsi"/>
          <w:b/>
          <w:bCs/>
          <w:i/>
          <w:iCs/>
          <w:color w:val="000000" w:themeColor="text1"/>
          <w:szCs w:val="22"/>
        </w:rPr>
        <w:t>,</w:t>
      </w:r>
      <w:r>
        <w:rPr>
          <w:rFonts w:asciiTheme="majorHAnsi" w:hAnsiTheme="majorHAnsi" w:cstheme="majorHAnsi"/>
          <w:b/>
          <w:bCs/>
          <w:i/>
          <w:iCs/>
          <w:color w:val="000000" w:themeColor="text1"/>
          <w:szCs w:val="22"/>
        </w:rPr>
        <w:t xml:space="preserve"> </w:t>
      </w:r>
      <w:r w:rsidRPr="002A68AE">
        <w:rPr>
          <w:rFonts w:asciiTheme="majorHAnsi" w:hAnsiTheme="majorHAnsi" w:cstheme="majorHAnsi"/>
          <w:b/>
          <w:bCs/>
          <w:i/>
          <w:iCs/>
          <w:color w:val="000000" w:themeColor="text1"/>
          <w:szCs w:val="22"/>
        </w:rPr>
        <w:t xml:space="preserve">please provide your primary points of contact - including your Executive Assistant (or equivalent) and your policy and communications contacts. </w:t>
      </w:r>
    </w:p>
    <w:p w14:paraId="2FE03B0A" w14:textId="77777777" w:rsidR="003B3EEE" w:rsidRPr="000C095A" w:rsidRDefault="003B3EEE" w:rsidP="003B3EEE">
      <w:pPr>
        <w:rPr>
          <w:rFonts w:asciiTheme="majorHAnsi" w:eastAsiaTheme="majorEastAsia" w:hAnsiTheme="majorHAnsi" w:cstheme="majorHAnsi"/>
          <w:b/>
          <w:bCs/>
          <w:color w:val="0070C0"/>
          <w:sz w:val="24"/>
        </w:rPr>
      </w:pPr>
      <w:r w:rsidRPr="000C095A">
        <w:rPr>
          <w:rFonts w:asciiTheme="majorHAnsi" w:eastAsiaTheme="majorEastAsia" w:hAnsiTheme="majorHAnsi" w:cstheme="majorHAnsi"/>
          <w:b/>
          <w:bCs/>
          <w:color w:val="0070C0"/>
          <w:sz w:val="24"/>
        </w:rPr>
        <w:t xml:space="preserve">Executive assistant or equivalent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88"/>
      </w:tblGrid>
      <w:tr w:rsidR="003B3EEE" w:rsidRPr="00760A9B" w14:paraId="7952D10B" w14:textId="77777777" w:rsidTr="00DE794E">
        <w:tc>
          <w:tcPr>
            <w:tcW w:w="2122" w:type="dxa"/>
          </w:tcPr>
          <w:p w14:paraId="4845C181" w14:textId="77777777" w:rsidR="003B3EEE" w:rsidRPr="00760A9B" w:rsidRDefault="003B3EEE" w:rsidP="00DE794E">
            <w:pPr>
              <w:rPr>
                <w:rFonts w:asciiTheme="majorHAnsi" w:hAnsiTheme="majorHAnsi" w:cstheme="majorHAnsi"/>
                <w:color w:val="000000" w:themeColor="text1"/>
                <w:sz w:val="20"/>
              </w:rPr>
            </w:pPr>
            <w:r w:rsidRPr="00760A9B">
              <w:rPr>
                <w:rFonts w:asciiTheme="majorHAnsi" w:hAnsiTheme="majorHAnsi" w:cstheme="majorHAnsi"/>
                <w:color w:val="000000" w:themeColor="text1"/>
                <w:sz w:val="20"/>
              </w:rPr>
              <w:t>Full Name</w:t>
            </w:r>
          </w:p>
        </w:tc>
        <w:tc>
          <w:tcPr>
            <w:tcW w:w="6888" w:type="dxa"/>
          </w:tcPr>
          <w:p w14:paraId="371D47A8" w14:textId="77777777" w:rsidR="003B3EEE" w:rsidRPr="00760A9B" w:rsidRDefault="003B3EEE" w:rsidP="00DE794E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0"/>
              </w:rPr>
            </w:pPr>
          </w:p>
        </w:tc>
      </w:tr>
      <w:tr w:rsidR="003B3EEE" w:rsidRPr="00760A9B" w14:paraId="3349FAAC" w14:textId="77777777" w:rsidTr="00DE794E">
        <w:tc>
          <w:tcPr>
            <w:tcW w:w="2122" w:type="dxa"/>
          </w:tcPr>
          <w:p w14:paraId="792A8B1A" w14:textId="77777777" w:rsidR="003B3EEE" w:rsidRPr="00760A9B" w:rsidRDefault="003B3EEE" w:rsidP="00DE794E">
            <w:pPr>
              <w:rPr>
                <w:rFonts w:asciiTheme="majorHAnsi" w:hAnsiTheme="majorHAnsi" w:cstheme="majorHAnsi"/>
                <w:color w:val="000000" w:themeColor="text1"/>
                <w:sz w:val="20"/>
              </w:rPr>
            </w:pPr>
            <w:r w:rsidRPr="00760A9B">
              <w:rPr>
                <w:rFonts w:asciiTheme="majorHAnsi" w:hAnsiTheme="majorHAnsi" w:cstheme="majorHAnsi"/>
                <w:color w:val="000000" w:themeColor="text1"/>
                <w:sz w:val="20"/>
              </w:rPr>
              <w:t>Email Address</w:t>
            </w:r>
          </w:p>
        </w:tc>
        <w:tc>
          <w:tcPr>
            <w:tcW w:w="6888" w:type="dxa"/>
          </w:tcPr>
          <w:p w14:paraId="70276B3D" w14:textId="77777777" w:rsidR="003B3EEE" w:rsidRPr="00760A9B" w:rsidRDefault="003B3EEE" w:rsidP="00DE794E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0"/>
              </w:rPr>
            </w:pPr>
          </w:p>
        </w:tc>
      </w:tr>
      <w:tr w:rsidR="003B3EEE" w:rsidRPr="00760A9B" w14:paraId="3A9906C9" w14:textId="77777777" w:rsidTr="00DE794E">
        <w:tc>
          <w:tcPr>
            <w:tcW w:w="2122" w:type="dxa"/>
          </w:tcPr>
          <w:p w14:paraId="38226789" w14:textId="77777777" w:rsidR="003B3EEE" w:rsidRPr="00760A9B" w:rsidRDefault="003B3EEE" w:rsidP="00DE794E">
            <w:pPr>
              <w:rPr>
                <w:rFonts w:asciiTheme="majorHAnsi" w:hAnsiTheme="majorHAnsi" w:cstheme="majorHAnsi"/>
                <w:color w:val="000000" w:themeColor="text1"/>
                <w:sz w:val="20"/>
              </w:rPr>
            </w:pPr>
            <w:r w:rsidRPr="00760A9B">
              <w:rPr>
                <w:rFonts w:asciiTheme="majorHAnsi" w:hAnsiTheme="majorHAnsi" w:cstheme="majorHAnsi"/>
                <w:color w:val="000000" w:themeColor="text1"/>
                <w:sz w:val="20"/>
              </w:rPr>
              <w:t>Role</w:t>
            </w:r>
          </w:p>
        </w:tc>
        <w:tc>
          <w:tcPr>
            <w:tcW w:w="6888" w:type="dxa"/>
          </w:tcPr>
          <w:p w14:paraId="1AEABE73" w14:textId="77777777" w:rsidR="003B3EEE" w:rsidRPr="00760A9B" w:rsidRDefault="003B3EEE" w:rsidP="00DE794E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0"/>
              </w:rPr>
            </w:pPr>
          </w:p>
        </w:tc>
      </w:tr>
    </w:tbl>
    <w:p w14:paraId="1BA63207" w14:textId="77777777" w:rsidR="003B3EEE" w:rsidRPr="00760A9B" w:rsidRDefault="003B3EEE" w:rsidP="003B3EEE">
      <w:pPr>
        <w:rPr>
          <w:rFonts w:asciiTheme="majorHAnsi" w:hAnsiTheme="majorHAnsi" w:cstheme="majorHAnsi"/>
          <w:b/>
          <w:bCs/>
          <w:i/>
          <w:iCs/>
          <w:color w:val="000000" w:themeColor="text1"/>
          <w:sz w:val="20"/>
        </w:rPr>
      </w:pPr>
    </w:p>
    <w:p w14:paraId="51D9E453" w14:textId="77777777" w:rsidR="003B3EEE" w:rsidRPr="000C095A" w:rsidRDefault="003B3EEE" w:rsidP="003B3EEE">
      <w:pPr>
        <w:rPr>
          <w:rFonts w:asciiTheme="majorHAnsi" w:eastAsiaTheme="majorEastAsia" w:hAnsiTheme="majorHAnsi" w:cstheme="majorHAnsi"/>
          <w:b/>
          <w:bCs/>
          <w:color w:val="0070C0"/>
          <w:sz w:val="24"/>
        </w:rPr>
      </w:pPr>
      <w:r w:rsidRPr="000C095A">
        <w:rPr>
          <w:rFonts w:asciiTheme="majorHAnsi" w:eastAsiaTheme="majorEastAsia" w:hAnsiTheme="majorHAnsi" w:cstheme="majorHAnsi"/>
          <w:b/>
          <w:bCs/>
          <w:color w:val="0070C0"/>
          <w:sz w:val="24"/>
        </w:rPr>
        <w:t xml:space="preserve">Communications contact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88"/>
      </w:tblGrid>
      <w:tr w:rsidR="003B3EEE" w:rsidRPr="00760A9B" w14:paraId="51B9E649" w14:textId="77777777" w:rsidTr="00DE794E">
        <w:tc>
          <w:tcPr>
            <w:tcW w:w="2122" w:type="dxa"/>
          </w:tcPr>
          <w:p w14:paraId="2F191D52" w14:textId="77777777" w:rsidR="003B3EEE" w:rsidRPr="00760A9B" w:rsidRDefault="003B3EEE" w:rsidP="00DE794E">
            <w:pPr>
              <w:rPr>
                <w:rFonts w:asciiTheme="majorHAnsi" w:hAnsiTheme="majorHAnsi" w:cstheme="majorHAnsi"/>
                <w:color w:val="000000" w:themeColor="text1"/>
                <w:sz w:val="20"/>
              </w:rPr>
            </w:pPr>
            <w:r w:rsidRPr="00760A9B">
              <w:rPr>
                <w:rFonts w:asciiTheme="majorHAnsi" w:hAnsiTheme="majorHAnsi" w:cstheme="majorHAnsi"/>
                <w:color w:val="000000" w:themeColor="text1"/>
                <w:sz w:val="20"/>
              </w:rPr>
              <w:t>Full Name</w:t>
            </w:r>
          </w:p>
        </w:tc>
        <w:tc>
          <w:tcPr>
            <w:tcW w:w="6888" w:type="dxa"/>
          </w:tcPr>
          <w:p w14:paraId="71868C1B" w14:textId="77777777" w:rsidR="003B3EEE" w:rsidRPr="00760A9B" w:rsidRDefault="003B3EEE" w:rsidP="00DE794E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0"/>
              </w:rPr>
            </w:pPr>
          </w:p>
        </w:tc>
      </w:tr>
      <w:tr w:rsidR="003B3EEE" w:rsidRPr="00760A9B" w14:paraId="3EAEE6FF" w14:textId="77777777" w:rsidTr="00DE794E">
        <w:tc>
          <w:tcPr>
            <w:tcW w:w="2122" w:type="dxa"/>
          </w:tcPr>
          <w:p w14:paraId="63C46FBC" w14:textId="77777777" w:rsidR="003B3EEE" w:rsidRPr="00760A9B" w:rsidRDefault="003B3EEE" w:rsidP="00DE794E">
            <w:pPr>
              <w:rPr>
                <w:rFonts w:asciiTheme="majorHAnsi" w:hAnsiTheme="majorHAnsi" w:cstheme="majorHAnsi"/>
                <w:color w:val="000000" w:themeColor="text1"/>
                <w:sz w:val="20"/>
              </w:rPr>
            </w:pPr>
            <w:r w:rsidRPr="00760A9B">
              <w:rPr>
                <w:rFonts w:asciiTheme="majorHAnsi" w:hAnsiTheme="majorHAnsi" w:cstheme="majorHAnsi"/>
                <w:color w:val="000000" w:themeColor="text1"/>
                <w:sz w:val="20"/>
              </w:rPr>
              <w:t>Email Address</w:t>
            </w:r>
          </w:p>
        </w:tc>
        <w:tc>
          <w:tcPr>
            <w:tcW w:w="6888" w:type="dxa"/>
          </w:tcPr>
          <w:p w14:paraId="01FF6AC0" w14:textId="77777777" w:rsidR="003B3EEE" w:rsidRPr="00760A9B" w:rsidRDefault="003B3EEE" w:rsidP="00DE794E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0"/>
              </w:rPr>
            </w:pPr>
          </w:p>
        </w:tc>
      </w:tr>
      <w:tr w:rsidR="003B3EEE" w:rsidRPr="00760A9B" w14:paraId="15A15549" w14:textId="77777777" w:rsidTr="00DE794E">
        <w:tc>
          <w:tcPr>
            <w:tcW w:w="2122" w:type="dxa"/>
          </w:tcPr>
          <w:p w14:paraId="56E094A9" w14:textId="77777777" w:rsidR="003B3EEE" w:rsidRPr="00760A9B" w:rsidRDefault="003B3EEE" w:rsidP="00DE794E">
            <w:pPr>
              <w:rPr>
                <w:rFonts w:asciiTheme="majorHAnsi" w:hAnsiTheme="majorHAnsi" w:cstheme="majorHAnsi"/>
                <w:color w:val="000000" w:themeColor="text1"/>
                <w:sz w:val="20"/>
              </w:rPr>
            </w:pPr>
            <w:r w:rsidRPr="00760A9B">
              <w:rPr>
                <w:rFonts w:asciiTheme="majorHAnsi" w:hAnsiTheme="majorHAnsi" w:cstheme="majorHAnsi"/>
                <w:color w:val="000000" w:themeColor="text1"/>
                <w:sz w:val="20"/>
              </w:rPr>
              <w:t>Role</w:t>
            </w:r>
          </w:p>
        </w:tc>
        <w:tc>
          <w:tcPr>
            <w:tcW w:w="6888" w:type="dxa"/>
          </w:tcPr>
          <w:p w14:paraId="00B407F1" w14:textId="77777777" w:rsidR="003B3EEE" w:rsidRPr="00760A9B" w:rsidRDefault="003B3EEE" w:rsidP="00DE794E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0"/>
              </w:rPr>
            </w:pPr>
          </w:p>
        </w:tc>
      </w:tr>
    </w:tbl>
    <w:p w14:paraId="695195DA" w14:textId="77777777" w:rsidR="003B3EEE" w:rsidRPr="00760A9B" w:rsidRDefault="003B3EEE" w:rsidP="003B3EEE">
      <w:pPr>
        <w:rPr>
          <w:rFonts w:asciiTheme="majorHAnsi" w:eastAsiaTheme="majorEastAsia" w:hAnsiTheme="majorHAnsi" w:cstheme="majorHAnsi"/>
          <w:b/>
          <w:bCs/>
          <w:sz w:val="24"/>
        </w:rPr>
      </w:pPr>
    </w:p>
    <w:p w14:paraId="79EECAB5" w14:textId="77777777" w:rsidR="003B3EEE" w:rsidRPr="000C095A" w:rsidRDefault="003B3EEE" w:rsidP="003B3EEE">
      <w:pPr>
        <w:rPr>
          <w:rFonts w:asciiTheme="majorHAnsi" w:eastAsiaTheme="majorEastAsia" w:hAnsiTheme="majorHAnsi" w:cstheme="majorHAnsi"/>
          <w:b/>
          <w:bCs/>
          <w:color w:val="0070C0"/>
          <w:sz w:val="24"/>
        </w:rPr>
      </w:pPr>
      <w:r w:rsidRPr="000C095A">
        <w:rPr>
          <w:rFonts w:asciiTheme="majorHAnsi" w:eastAsiaTheme="majorEastAsia" w:hAnsiTheme="majorHAnsi" w:cstheme="majorHAnsi"/>
          <w:b/>
          <w:bCs/>
          <w:color w:val="0070C0"/>
          <w:sz w:val="24"/>
        </w:rPr>
        <w:t xml:space="preserve">Policy </w:t>
      </w:r>
      <w:proofErr w:type="gramStart"/>
      <w:r w:rsidRPr="000C095A">
        <w:rPr>
          <w:rFonts w:asciiTheme="majorHAnsi" w:eastAsiaTheme="majorEastAsia" w:hAnsiTheme="majorHAnsi" w:cstheme="majorHAnsi"/>
          <w:b/>
          <w:bCs/>
          <w:color w:val="0070C0"/>
          <w:sz w:val="24"/>
        </w:rPr>
        <w:t>contact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888"/>
      </w:tblGrid>
      <w:tr w:rsidR="003B3EEE" w:rsidRPr="00760A9B" w14:paraId="348CD1B8" w14:textId="77777777" w:rsidTr="00DE794E">
        <w:tc>
          <w:tcPr>
            <w:tcW w:w="2122" w:type="dxa"/>
          </w:tcPr>
          <w:p w14:paraId="58E389AC" w14:textId="77777777" w:rsidR="003B3EEE" w:rsidRPr="00760A9B" w:rsidRDefault="003B3EEE" w:rsidP="00DE794E">
            <w:pPr>
              <w:rPr>
                <w:rFonts w:asciiTheme="majorHAnsi" w:hAnsiTheme="majorHAnsi" w:cstheme="majorHAnsi"/>
                <w:color w:val="000000" w:themeColor="text1"/>
                <w:sz w:val="20"/>
              </w:rPr>
            </w:pPr>
            <w:r w:rsidRPr="00760A9B">
              <w:rPr>
                <w:rFonts w:asciiTheme="majorHAnsi" w:hAnsiTheme="majorHAnsi" w:cstheme="majorHAnsi"/>
                <w:color w:val="000000" w:themeColor="text1"/>
                <w:sz w:val="20"/>
              </w:rPr>
              <w:t>Full Name</w:t>
            </w:r>
          </w:p>
        </w:tc>
        <w:tc>
          <w:tcPr>
            <w:tcW w:w="6888" w:type="dxa"/>
          </w:tcPr>
          <w:p w14:paraId="2C257882" w14:textId="77777777" w:rsidR="003B3EEE" w:rsidRPr="00760A9B" w:rsidRDefault="003B3EEE" w:rsidP="00DE794E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0"/>
              </w:rPr>
            </w:pPr>
          </w:p>
        </w:tc>
      </w:tr>
      <w:tr w:rsidR="003B3EEE" w:rsidRPr="00760A9B" w14:paraId="7357CAEB" w14:textId="77777777" w:rsidTr="00DE794E">
        <w:tc>
          <w:tcPr>
            <w:tcW w:w="2122" w:type="dxa"/>
          </w:tcPr>
          <w:p w14:paraId="1956460E" w14:textId="77777777" w:rsidR="003B3EEE" w:rsidRPr="00760A9B" w:rsidRDefault="003B3EEE" w:rsidP="00DE794E">
            <w:pPr>
              <w:rPr>
                <w:rFonts w:asciiTheme="majorHAnsi" w:hAnsiTheme="majorHAnsi" w:cstheme="majorHAnsi"/>
                <w:color w:val="000000" w:themeColor="text1"/>
                <w:sz w:val="20"/>
              </w:rPr>
            </w:pPr>
            <w:r w:rsidRPr="00760A9B">
              <w:rPr>
                <w:rFonts w:asciiTheme="majorHAnsi" w:hAnsiTheme="majorHAnsi" w:cstheme="majorHAnsi"/>
                <w:color w:val="000000" w:themeColor="text1"/>
                <w:sz w:val="20"/>
              </w:rPr>
              <w:t>Email Address</w:t>
            </w:r>
          </w:p>
        </w:tc>
        <w:tc>
          <w:tcPr>
            <w:tcW w:w="6888" w:type="dxa"/>
          </w:tcPr>
          <w:p w14:paraId="1DCA4222" w14:textId="77777777" w:rsidR="003B3EEE" w:rsidRPr="00760A9B" w:rsidRDefault="003B3EEE" w:rsidP="00DE794E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0"/>
              </w:rPr>
            </w:pPr>
          </w:p>
        </w:tc>
      </w:tr>
      <w:tr w:rsidR="003B3EEE" w:rsidRPr="00760A9B" w14:paraId="0778C646" w14:textId="77777777" w:rsidTr="00DE794E">
        <w:tc>
          <w:tcPr>
            <w:tcW w:w="2122" w:type="dxa"/>
          </w:tcPr>
          <w:p w14:paraId="0A109EE6" w14:textId="77777777" w:rsidR="003B3EEE" w:rsidRPr="00760A9B" w:rsidRDefault="003B3EEE" w:rsidP="00DE794E">
            <w:pPr>
              <w:rPr>
                <w:rFonts w:asciiTheme="majorHAnsi" w:hAnsiTheme="majorHAnsi" w:cstheme="majorHAnsi"/>
                <w:color w:val="000000" w:themeColor="text1"/>
                <w:sz w:val="20"/>
              </w:rPr>
            </w:pPr>
            <w:r w:rsidRPr="00760A9B">
              <w:rPr>
                <w:rFonts w:asciiTheme="majorHAnsi" w:hAnsiTheme="majorHAnsi" w:cstheme="majorHAnsi"/>
                <w:color w:val="000000" w:themeColor="text1"/>
                <w:sz w:val="20"/>
              </w:rPr>
              <w:t xml:space="preserve">Role </w:t>
            </w:r>
          </w:p>
        </w:tc>
        <w:tc>
          <w:tcPr>
            <w:tcW w:w="6888" w:type="dxa"/>
          </w:tcPr>
          <w:p w14:paraId="3AAC850B" w14:textId="77777777" w:rsidR="003B3EEE" w:rsidRPr="00760A9B" w:rsidRDefault="003B3EEE" w:rsidP="00DE794E">
            <w:pPr>
              <w:rPr>
                <w:rFonts w:asciiTheme="majorHAnsi" w:hAnsiTheme="majorHAnsi" w:cstheme="majorHAnsi"/>
                <w:b/>
                <w:bCs/>
                <w:i/>
                <w:iCs/>
                <w:color w:val="000000" w:themeColor="text1"/>
                <w:sz w:val="20"/>
              </w:rPr>
            </w:pPr>
          </w:p>
        </w:tc>
      </w:tr>
    </w:tbl>
    <w:p w14:paraId="3F5B25A6" w14:textId="77777777" w:rsidR="003B3EEE" w:rsidRDefault="003B3EEE" w:rsidP="003B3EEE">
      <w:pPr>
        <w:rPr>
          <w:rFonts w:asciiTheme="majorHAnsi" w:hAnsiTheme="majorHAnsi" w:cstheme="majorHAnsi"/>
          <w:i/>
          <w:iCs/>
          <w:color w:val="000000" w:themeColor="text1"/>
          <w:sz w:val="20"/>
        </w:rPr>
      </w:pPr>
    </w:p>
    <w:p w14:paraId="262DD081" w14:textId="77777777" w:rsidR="00CD2677" w:rsidRPr="00746C86" w:rsidRDefault="00CD2677" w:rsidP="00CD2677">
      <w:pPr>
        <w:pStyle w:val="Heading2"/>
        <w:rPr>
          <w:rFonts w:asciiTheme="majorHAnsi" w:hAnsiTheme="majorHAnsi" w:cstheme="majorHAnsi"/>
          <w:color w:val="0070C0"/>
          <w:sz w:val="24"/>
          <w:szCs w:val="24"/>
        </w:rPr>
      </w:pPr>
      <w:r w:rsidRPr="00746C86">
        <w:rPr>
          <w:rFonts w:asciiTheme="majorHAnsi" w:hAnsiTheme="majorHAnsi" w:cstheme="majorHAnsi"/>
          <w:color w:val="0070C0"/>
          <w:sz w:val="24"/>
          <w:szCs w:val="24"/>
        </w:rPr>
        <w:t>Eligibility</w:t>
      </w:r>
    </w:p>
    <w:p w14:paraId="46A4B9E8" w14:textId="63120AD0" w:rsidR="00CD2677" w:rsidRPr="002A68AE" w:rsidRDefault="00CD2677" w:rsidP="00CD2677">
      <w:pPr>
        <w:pStyle w:val="BodyText"/>
        <w:rPr>
          <w:rFonts w:asciiTheme="majorHAnsi" w:hAnsiTheme="majorHAnsi" w:cstheme="majorHAnsi"/>
          <w:szCs w:val="22"/>
        </w:rPr>
      </w:pPr>
      <w:r w:rsidRPr="002A68AE">
        <w:rPr>
          <w:rFonts w:asciiTheme="majorHAnsi" w:hAnsiTheme="majorHAnsi" w:cstheme="majorHAnsi"/>
          <w:szCs w:val="22"/>
        </w:rPr>
        <w:t xml:space="preserve">I confirm that </w:t>
      </w:r>
      <w:r w:rsidR="00BA4841">
        <w:rPr>
          <w:rFonts w:asciiTheme="majorHAnsi" w:hAnsiTheme="majorHAnsi" w:cstheme="majorHAnsi"/>
          <w:szCs w:val="22"/>
        </w:rPr>
        <w:t xml:space="preserve">our organisation: </w:t>
      </w:r>
    </w:p>
    <w:p w14:paraId="387CD957" w14:textId="77777777" w:rsidR="00CD2677" w:rsidRPr="002A68AE" w:rsidRDefault="00CD2677" w:rsidP="00CD2677">
      <w:pPr>
        <w:pStyle w:val="BodyText"/>
        <w:rPr>
          <w:rFonts w:asciiTheme="majorHAnsi" w:hAnsiTheme="majorHAnsi" w:cstheme="majorHAnsi"/>
          <w:szCs w:val="22"/>
        </w:rPr>
      </w:pPr>
    </w:p>
    <w:p w14:paraId="28AAB334" w14:textId="77777777" w:rsidR="00CD2677" w:rsidRPr="002A68AE" w:rsidRDefault="00CD2677" w:rsidP="00CD2677">
      <w:pPr>
        <w:pStyle w:val="BodyText"/>
        <w:tabs>
          <w:tab w:val="left" w:pos="1418"/>
        </w:tabs>
        <w:ind w:left="851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id w:val="1646859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szCs w:val="22"/>
            </w:rPr>
            <w:t>☐</w:t>
          </w:r>
        </w:sdtContent>
      </w:sdt>
      <w:r w:rsidRPr="002A68AE">
        <w:rPr>
          <w:rFonts w:asciiTheme="majorHAnsi" w:hAnsiTheme="majorHAnsi" w:cstheme="majorHAnsi"/>
          <w:szCs w:val="22"/>
        </w:rPr>
        <w:t xml:space="preserve"> </w:t>
      </w:r>
      <w:r w:rsidRPr="002A68AE">
        <w:rPr>
          <w:rFonts w:asciiTheme="majorHAnsi" w:hAnsiTheme="majorHAnsi" w:cstheme="majorHAnsi"/>
          <w:sz w:val="24"/>
          <w:szCs w:val="28"/>
        </w:rPr>
        <w:tab/>
      </w:r>
      <w:r w:rsidRPr="002A68AE">
        <w:rPr>
          <w:rFonts w:asciiTheme="majorHAnsi" w:hAnsiTheme="majorHAnsi" w:cstheme="majorHAnsi"/>
          <w:szCs w:val="22"/>
        </w:rPr>
        <w:t>Is a national organisation (operates in at least 4 Australian states/territories)</w:t>
      </w:r>
    </w:p>
    <w:p w14:paraId="37A98824" w14:textId="77777777" w:rsidR="00CD2677" w:rsidRPr="002A68AE" w:rsidRDefault="00CD2677" w:rsidP="00CD2677">
      <w:pPr>
        <w:pStyle w:val="BodyText"/>
        <w:jc w:val="center"/>
        <w:rPr>
          <w:rFonts w:asciiTheme="majorHAnsi" w:hAnsiTheme="majorHAnsi" w:cstheme="majorHAnsi"/>
          <w:b/>
          <w:szCs w:val="22"/>
        </w:rPr>
      </w:pPr>
      <w:r w:rsidRPr="002A68AE">
        <w:rPr>
          <w:rFonts w:asciiTheme="majorHAnsi" w:hAnsiTheme="majorHAnsi" w:cstheme="majorHAnsi"/>
          <w:b/>
          <w:szCs w:val="22"/>
        </w:rPr>
        <w:t>AND</w:t>
      </w:r>
    </w:p>
    <w:p w14:paraId="7DD89408" w14:textId="77777777" w:rsidR="00CD2677" w:rsidRPr="002A68AE" w:rsidRDefault="00CD2677" w:rsidP="00CD2677">
      <w:pPr>
        <w:pStyle w:val="BodyText"/>
        <w:ind w:left="851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id w:val="-1291048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68A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2A68AE">
        <w:rPr>
          <w:rFonts w:asciiTheme="majorHAnsi" w:hAnsiTheme="majorHAnsi" w:cstheme="majorHAnsi"/>
          <w:szCs w:val="22"/>
        </w:rPr>
        <w:t xml:space="preserve"> </w:t>
      </w:r>
      <w:r w:rsidRPr="002A68AE">
        <w:rPr>
          <w:rFonts w:asciiTheme="majorHAnsi" w:hAnsiTheme="majorHAnsi" w:cstheme="majorHAnsi"/>
          <w:sz w:val="24"/>
          <w:szCs w:val="28"/>
        </w:rPr>
        <w:tab/>
      </w:r>
      <w:r w:rsidRPr="002A68AE">
        <w:rPr>
          <w:rFonts w:asciiTheme="majorHAnsi" w:hAnsiTheme="majorHAnsi" w:cstheme="majorHAnsi"/>
          <w:szCs w:val="22"/>
        </w:rPr>
        <w:t xml:space="preserve">Has a mission or objective primarily concerned with mental health </w:t>
      </w:r>
    </w:p>
    <w:p w14:paraId="78B3F7A1" w14:textId="77777777" w:rsidR="00CD2677" w:rsidRPr="002A68AE" w:rsidRDefault="00CD2677" w:rsidP="00CD2677">
      <w:pPr>
        <w:pStyle w:val="BodyText"/>
        <w:jc w:val="center"/>
        <w:rPr>
          <w:rFonts w:asciiTheme="majorHAnsi" w:hAnsiTheme="majorHAnsi" w:cstheme="majorHAnsi"/>
          <w:b/>
          <w:szCs w:val="22"/>
        </w:rPr>
      </w:pPr>
      <w:r w:rsidRPr="002A68AE">
        <w:rPr>
          <w:rFonts w:asciiTheme="majorHAnsi" w:hAnsiTheme="majorHAnsi" w:cstheme="majorHAnsi"/>
          <w:b/>
          <w:szCs w:val="22"/>
        </w:rPr>
        <w:t>OR</w:t>
      </w:r>
    </w:p>
    <w:p w14:paraId="2B2FDE17" w14:textId="77777777" w:rsidR="00CD2677" w:rsidRPr="002A68AE" w:rsidRDefault="00CD2677" w:rsidP="00CD2677">
      <w:pPr>
        <w:pStyle w:val="BodyText"/>
        <w:ind w:left="1436" w:hanging="585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id w:val="-853256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A68AE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Pr="002A68AE">
        <w:rPr>
          <w:rFonts w:asciiTheme="majorHAnsi" w:hAnsiTheme="majorHAnsi" w:cstheme="majorHAnsi"/>
          <w:szCs w:val="22"/>
        </w:rPr>
        <w:t xml:space="preserve"> </w:t>
      </w:r>
      <w:r w:rsidRPr="002A68AE">
        <w:rPr>
          <w:rFonts w:asciiTheme="majorHAnsi" w:hAnsiTheme="majorHAnsi" w:cstheme="majorHAnsi"/>
          <w:szCs w:val="22"/>
        </w:rPr>
        <w:tab/>
        <w:t>Operates in fewer than 4 states/territories but the organisation’s work can be considered to have a significant impact at a national level</w:t>
      </w:r>
    </w:p>
    <w:p w14:paraId="55547715" w14:textId="77777777" w:rsidR="00CD2677" w:rsidRPr="00760A9B" w:rsidRDefault="00CD2677" w:rsidP="003B3EEE">
      <w:pPr>
        <w:rPr>
          <w:rFonts w:asciiTheme="majorHAnsi" w:hAnsiTheme="majorHAnsi" w:cstheme="majorHAnsi"/>
          <w:i/>
          <w:iCs/>
          <w:color w:val="000000" w:themeColor="text1"/>
          <w:sz w:val="20"/>
        </w:rPr>
      </w:pPr>
    </w:p>
    <w:p w14:paraId="6D2F983C" w14:textId="77777777" w:rsidR="00BA4841" w:rsidRPr="000C095A" w:rsidRDefault="00BA4841" w:rsidP="00BA4841">
      <w:pPr>
        <w:pStyle w:val="Heading2"/>
        <w:rPr>
          <w:rFonts w:asciiTheme="majorHAnsi" w:hAnsiTheme="majorHAnsi" w:cstheme="majorHAnsi"/>
          <w:color w:val="0070C0"/>
          <w:sz w:val="24"/>
          <w:szCs w:val="24"/>
        </w:rPr>
      </w:pPr>
      <w:r w:rsidRPr="000C095A">
        <w:rPr>
          <w:rFonts w:asciiTheme="majorHAnsi" w:hAnsiTheme="majorHAnsi" w:cstheme="majorHAnsi"/>
          <w:color w:val="0070C0"/>
          <w:sz w:val="24"/>
          <w:szCs w:val="24"/>
        </w:rPr>
        <w:t xml:space="preserve">Application nominator form </w:t>
      </w:r>
      <w:r>
        <w:rPr>
          <w:rFonts w:asciiTheme="majorHAnsi" w:hAnsiTheme="majorHAnsi" w:cstheme="majorHAnsi"/>
          <w:color w:val="0070C0"/>
          <w:sz w:val="24"/>
          <w:szCs w:val="24"/>
        </w:rPr>
        <w:t xml:space="preserve">requirement </w:t>
      </w:r>
    </w:p>
    <w:p w14:paraId="55F02F41" w14:textId="77777777" w:rsidR="00BA4841" w:rsidRPr="002A68AE" w:rsidRDefault="00BA4841" w:rsidP="00BA4841">
      <w:pPr>
        <w:pStyle w:val="BodyText"/>
        <w:rPr>
          <w:rFonts w:asciiTheme="majorHAnsi" w:hAnsiTheme="majorHAnsi" w:cstheme="majorHAnsi"/>
          <w:b/>
          <w:bCs/>
          <w:szCs w:val="22"/>
          <w:u w:val="single"/>
        </w:rPr>
      </w:pPr>
      <w:r w:rsidRPr="002A68AE">
        <w:rPr>
          <w:rFonts w:asciiTheme="majorHAnsi" w:hAnsiTheme="majorHAnsi" w:cstheme="majorHAnsi"/>
          <w:szCs w:val="22"/>
        </w:rPr>
        <w:t xml:space="preserve">New members must be nominated by an existing Mental Health Australia </w:t>
      </w:r>
      <w:r w:rsidRPr="00E94DB3">
        <w:rPr>
          <w:rFonts w:asciiTheme="majorHAnsi" w:hAnsiTheme="majorHAnsi" w:cstheme="majorHAnsi"/>
          <w:b/>
          <w:bCs/>
          <w:szCs w:val="22"/>
          <w:u w:val="single"/>
        </w:rPr>
        <w:t>Full member delegate</w:t>
      </w:r>
      <w:r w:rsidRPr="002A68AE">
        <w:rPr>
          <w:rFonts w:asciiTheme="majorHAnsi" w:hAnsiTheme="majorHAnsi" w:cstheme="majorHAnsi"/>
          <w:b/>
          <w:bCs/>
          <w:szCs w:val="22"/>
        </w:rPr>
        <w:t xml:space="preserve">; you can view a list of our </w:t>
      </w:r>
      <w:r w:rsidRPr="00E94DB3">
        <w:rPr>
          <w:rFonts w:asciiTheme="majorHAnsi" w:hAnsiTheme="majorHAnsi" w:cstheme="majorHAnsi"/>
          <w:b/>
          <w:bCs/>
          <w:szCs w:val="22"/>
          <w:u w:val="single"/>
        </w:rPr>
        <w:t>full</w:t>
      </w:r>
      <w:r w:rsidRPr="002A68AE">
        <w:rPr>
          <w:rFonts w:asciiTheme="majorHAnsi" w:hAnsiTheme="majorHAnsi" w:cstheme="majorHAnsi"/>
          <w:b/>
          <w:bCs/>
          <w:szCs w:val="22"/>
        </w:rPr>
        <w:t xml:space="preserve"> members</w:t>
      </w:r>
      <w:r w:rsidRPr="002A68AE">
        <w:rPr>
          <w:rFonts w:asciiTheme="majorHAnsi" w:hAnsiTheme="majorHAnsi" w:cstheme="majorHAnsi"/>
          <w:b/>
          <w:bCs/>
          <w:szCs w:val="22"/>
          <w:u w:val="single"/>
        </w:rPr>
        <w:t xml:space="preserve"> </w:t>
      </w:r>
      <w:hyperlink r:id="rId11" w:history="1">
        <w:r w:rsidRPr="002A68AE">
          <w:rPr>
            <w:rStyle w:val="Hyperlink"/>
            <w:rFonts w:asciiTheme="majorHAnsi" w:hAnsiTheme="majorHAnsi" w:cstheme="majorHAnsi"/>
            <w:bCs/>
            <w:szCs w:val="22"/>
          </w:rPr>
          <w:t>here</w:t>
        </w:r>
      </w:hyperlink>
    </w:p>
    <w:p w14:paraId="7A51BB62" w14:textId="77777777" w:rsidR="00BA4841" w:rsidRPr="002A68AE" w:rsidRDefault="00BA4841" w:rsidP="00BA4841">
      <w:pPr>
        <w:pStyle w:val="BodyText"/>
        <w:rPr>
          <w:rFonts w:asciiTheme="majorHAnsi" w:hAnsiTheme="majorHAnsi" w:cstheme="majorHAnsi"/>
          <w:szCs w:val="22"/>
        </w:rPr>
      </w:pPr>
      <w:r w:rsidRPr="002A68AE">
        <w:rPr>
          <w:rFonts w:asciiTheme="majorHAnsi" w:hAnsiTheme="majorHAnsi" w:cstheme="majorHAnsi"/>
          <w:b/>
          <w:bCs/>
          <w:color w:val="000000" w:themeColor="text1"/>
          <w:szCs w:val="22"/>
        </w:rPr>
        <w:t xml:space="preserve">It is mandatory to submit a completed nominator form, signed by a full member </w:t>
      </w:r>
      <w:r>
        <w:rPr>
          <w:rFonts w:asciiTheme="majorHAnsi" w:hAnsiTheme="majorHAnsi" w:cstheme="majorHAnsi"/>
          <w:b/>
          <w:bCs/>
          <w:color w:val="000000" w:themeColor="text1"/>
          <w:szCs w:val="22"/>
        </w:rPr>
        <w:t xml:space="preserve">delegate with this application form. </w:t>
      </w:r>
    </w:p>
    <w:p w14:paraId="68B39950" w14:textId="77777777" w:rsidR="003B3EEE" w:rsidRDefault="003B3EEE" w:rsidP="003B3EEE">
      <w:pPr>
        <w:pStyle w:val="Heading2"/>
        <w:rPr>
          <w:rFonts w:asciiTheme="majorHAnsi" w:hAnsiTheme="majorHAnsi" w:cstheme="majorHAnsi"/>
          <w:i/>
          <w:iCs/>
          <w:color w:val="000000" w:themeColor="text1"/>
          <w:sz w:val="20"/>
          <w:szCs w:val="20"/>
        </w:rPr>
      </w:pPr>
    </w:p>
    <w:p w14:paraId="15ABBCA0" w14:textId="77777777" w:rsidR="003B3EEE" w:rsidRPr="00760A9B" w:rsidRDefault="003B3EEE" w:rsidP="003B3EEE">
      <w:pPr>
        <w:rPr>
          <w:rFonts w:asciiTheme="majorHAnsi" w:hAnsiTheme="majorHAnsi" w:cstheme="majorHAnsi"/>
          <w:i/>
          <w:iCs/>
          <w:color w:val="000000" w:themeColor="text1"/>
          <w:sz w:val="20"/>
        </w:rPr>
      </w:pPr>
    </w:p>
    <w:p w14:paraId="241F3D30" w14:textId="77777777" w:rsidR="003B3EEE" w:rsidRPr="00746C86" w:rsidRDefault="003B3EEE" w:rsidP="003B3EEE">
      <w:pPr>
        <w:pStyle w:val="Heading2"/>
        <w:rPr>
          <w:rFonts w:asciiTheme="majorHAnsi" w:hAnsiTheme="majorHAnsi" w:cstheme="majorHAnsi"/>
          <w:color w:val="0070C0"/>
          <w:sz w:val="24"/>
          <w:szCs w:val="24"/>
        </w:rPr>
      </w:pPr>
      <w:r w:rsidRPr="00746C86">
        <w:rPr>
          <w:rFonts w:asciiTheme="majorHAnsi" w:hAnsiTheme="majorHAnsi" w:cstheme="majorHAnsi"/>
          <w:color w:val="0070C0"/>
          <w:sz w:val="24"/>
          <w:szCs w:val="24"/>
        </w:rPr>
        <w:t>Organisational purpose</w:t>
      </w:r>
    </w:p>
    <w:p w14:paraId="0F334B30" w14:textId="77777777" w:rsidR="003B3EEE" w:rsidRPr="00237B38" w:rsidRDefault="003B3EEE" w:rsidP="003B3EEE"/>
    <w:p w14:paraId="3DD837D9" w14:textId="57F3FBCB" w:rsidR="003B3EEE" w:rsidRPr="003B3EEE" w:rsidRDefault="003B3EEE" w:rsidP="003B3EEE">
      <w:pPr>
        <w:pStyle w:val="BodyText"/>
        <w:numPr>
          <w:ilvl w:val="0"/>
          <w:numId w:val="16"/>
        </w:numPr>
        <w:spacing w:before="0" w:after="180" w:line="270" w:lineRule="atLeast"/>
        <w:jc w:val="both"/>
        <w:rPr>
          <w:rFonts w:asciiTheme="majorHAnsi" w:hAnsiTheme="majorHAnsi" w:cstheme="majorHAnsi"/>
          <w:b/>
          <w:bCs/>
          <w:szCs w:val="22"/>
        </w:rPr>
      </w:pPr>
      <w:r w:rsidRPr="003B3EEE">
        <w:rPr>
          <w:rFonts w:asciiTheme="majorHAnsi" w:hAnsiTheme="majorHAnsi" w:cstheme="majorHAnsi"/>
          <w:b/>
          <w:bCs/>
          <w:szCs w:val="22"/>
        </w:rPr>
        <w:t>Describe the organisation’s primary purpose, mission, values, vision or objectives and include examples of how this is demonstrated in your work.</w:t>
      </w:r>
    </w:p>
    <w:p w14:paraId="2AE342C8" w14:textId="77777777" w:rsidR="003B3EEE" w:rsidRDefault="003B3EEE" w:rsidP="003B3EEE">
      <w:pPr>
        <w:rPr>
          <w:i/>
          <w:iCs/>
          <w:color w:val="000000" w:themeColor="text1"/>
          <w:sz w:val="20"/>
        </w:rPr>
      </w:pPr>
      <w:r w:rsidRPr="0025430B">
        <w:rPr>
          <w:rFonts w:ascii="Varela Round" w:hAnsi="Varela Round" w:cs="Varela Round"/>
          <w:noProof/>
          <w:sz w:val="20"/>
          <w:lang w:eastAsia="en-AU"/>
        </w:rPr>
        <mc:AlternateContent>
          <mc:Choice Requires="wps">
            <w:drawing>
              <wp:inline distT="0" distB="0" distL="0" distR="0" wp14:anchorId="0330B572" wp14:editId="30A589BF">
                <wp:extent cx="5673725" cy="2567940"/>
                <wp:effectExtent l="0" t="0" r="22225" b="22860"/>
                <wp:docPr id="14100043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3725" cy="25679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F5AEC" w14:textId="77777777" w:rsidR="003B3EEE" w:rsidRDefault="003B3EEE" w:rsidP="003B3E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330B572" id="Text Box 2" o:spid="_x0000_s1026" style="width:446.75pt;height:20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" fillcolor="white [3212]" strokecolor="#d8d8d8 [2732]">
                <v:stroke joinstyle="miter"/>
                <v:textbox>
                  <w:txbxContent>
                    <w:p w14:paraId="7ABF5AEC" w14:textId="77777777" w:rsidR="003B3EEE" w:rsidRDefault="003B3EEE" w:rsidP="003B3EEE"/>
                  </w:txbxContent>
                </v:textbox>
                <w10:anchorlock/>
              </v:roundrect>
            </w:pict>
          </mc:Fallback>
        </mc:AlternateContent>
      </w:r>
    </w:p>
    <w:p w14:paraId="2BFC48B0" w14:textId="77777777" w:rsidR="003B3EEE" w:rsidRDefault="003B3EEE" w:rsidP="003B3EEE">
      <w:pPr>
        <w:rPr>
          <w:i/>
          <w:iCs/>
          <w:color w:val="000000" w:themeColor="text1"/>
          <w:sz w:val="20"/>
        </w:rPr>
      </w:pPr>
    </w:p>
    <w:p w14:paraId="6B85C4A0" w14:textId="01540F38" w:rsidR="003B3EEE" w:rsidRPr="002F31B2" w:rsidRDefault="003B3EEE" w:rsidP="003B3EEE">
      <w:pPr>
        <w:pStyle w:val="Heading3"/>
        <w:numPr>
          <w:ilvl w:val="0"/>
          <w:numId w:val="16"/>
        </w:numPr>
        <w:rPr>
          <w:rFonts w:cstheme="majorHAnsi"/>
          <w:color w:val="000000" w:themeColor="text1"/>
          <w:sz w:val="20"/>
          <w:szCs w:val="20"/>
        </w:rPr>
      </w:pPr>
      <w:r>
        <w:rPr>
          <w:rStyle w:val="BodyTextChar"/>
          <w:rFonts w:cstheme="majorHAnsi"/>
          <w:color w:val="000000" w:themeColor="text1"/>
          <w:sz w:val="20"/>
          <w:szCs w:val="20"/>
        </w:rPr>
        <w:t xml:space="preserve"> </w:t>
      </w:r>
      <w:r w:rsidR="00192D4A" w:rsidRPr="002A68AE">
        <w:rPr>
          <w:rStyle w:val="BodyTextChar"/>
          <w:rFonts w:asciiTheme="majorHAnsi" w:hAnsiTheme="majorHAnsi" w:cstheme="majorHAnsi"/>
          <w:color w:val="000000" w:themeColor="text1"/>
          <w:szCs w:val="22"/>
        </w:rPr>
        <w:t>Describe how the organisations work improves the commitment to, and quality of life for people living with mental</w:t>
      </w:r>
      <w:r w:rsidR="00192D4A">
        <w:rPr>
          <w:rStyle w:val="BodyTextChar"/>
          <w:rFonts w:asciiTheme="majorHAnsi" w:hAnsiTheme="majorHAnsi" w:cstheme="majorHAnsi"/>
          <w:color w:val="000000" w:themeColor="text1"/>
          <w:szCs w:val="22"/>
        </w:rPr>
        <w:t xml:space="preserve"> health challenges</w:t>
      </w:r>
      <w:r w:rsidR="00192D4A" w:rsidRPr="002A68AE">
        <w:rPr>
          <w:rStyle w:val="BodyTextChar"/>
          <w:rFonts w:asciiTheme="majorHAnsi" w:hAnsiTheme="majorHAnsi" w:cstheme="majorHAnsi"/>
          <w:color w:val="000000" w:themeColor="text1"/>
          <w:szCs w:val="22"/>
        </w:rPr>
        <w:t>, their family, carers a</w:t>
      </w:r>
      <w:r w:rsidR="00192D4A">
        <w:rPr>
          <w:rStyle w:val="BodyTextChar"/>
          <w:rFonts w:asciiTheme="majorHAnsi" w:hAnsiTheme="majorHAnsi" w:cstheme="majorHAnsi"/>
          <w:color w:val="000000" w:themeColor="text1"/>
          <w:szCs w:val="22"/>
        </w:rPr>
        <w:t>nd kin.</w:t>
      </w:r>
    </w:p>
    <w:p w14:paraId="5CBB7124" w14:textId="458568A9" w:rsidR="003B3EEE" w:rsidRPr="00192D4A" w:rsidRDefault="003B3EEE" w:rsidP="00192D4A">
      <w:pPr>
        <w:pStyle w:val="BodyText"/>
        <w:ind w:firstLine="426"/>
        <w:rPr>
          <w:rFonts w:asciiTheme="majorHAnsi" w:hAnsiTheme="majorHAnsi" w:cstheme="majorHAnsi"/>
          <w:bCs/>
          <w:i/>
          <w:iCs/>
          <w:color w:val="000000" w:themeColor="text1"/>
          <w:sz w:val="20"/>
          <w:szCs w:val="20"/>
        </w:rPr>
      </w:pPr>
      <w:r w:rsidRPr="002F31B2">
        <w:rPr>
          <w:rStyle w:val="BodyTextChar"/>
          <w:rFonts w:asciiTheme="majorHAnsi" w:hAnsiTheme="majorHAnsi" w:cstheme="majorHAnsi"/>
          <w:bCs/>
          <w:i/>
          <w:iCs/>
          <w:color w:val="000000" w:themeColor="text1"/>
          <w:sz w:val="20"/>
          <w:szCs w:val="20"/>
        </w:rPr>
        <w:t xml:space="preserve">Please include examples of lived experience engagement in program/project design and delivery </w:t>
      </w:r>
    </w:p>
    <w:p w14:paraId="1DF06CAA" w14:textId="77777777" w:rsidR="003B3EEE" w:rsidRDefault="003B3EEE" w:rsidP="003B3EEE">
      <w:pPr>
        <w:rPr>
          <w:i/>
          <w:iCs/>
          <w:color w:val="000000" w:themeColor="text1"/>
          <w:sz w:val="20"/>
        </w:rPr>
      </w:pPr>
      <w:r w:rsidRPr="0025430B">
        <w:rPr>
          <w:rFonts w:ascii="Varela Round" w:hAnsi="Varela Round" w:cs="Varela Round"/>
          <w:noProof/>
          <w:sz w:val="20"/>
          <w:lang w:eastAsia="en-AU"/>
        </w:rPr>
        <mc:AlternateContent>
          <mc:Choice Requires="wps">
            <w:drawing>
              <wp:inline distT="0" distB="0" distL="0" distR="0" wp14:anchorId="5FCCA151" wp14:editId="48557ADD">
                <wp:extent cx="5673725" cy="2514600"/>
                <wp:effectExtent l="0" t="0" r="22225" b="19050"/>
                <wp:docPr id="8507172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3725" cy="2514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C39D0C" w14:textId="77777777" w:rsidR="003B3EEE" w:rsidRDefault="003B3EEE" w:rsidP="003B3E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FCCA151" id="_x0000_s1027" style="width:446.75pt;height:19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" fillcolor="white [3212]" strokecolor="#d8d8d8 [2732]">
                <v:stroke joinstyle="miter"/>
                <v:textbox>
                  <w:txbxContent>
                    <w:p w14:paraId="71C39D0C" w14:textId="77777777" w:rsidR="003B3EEE" w:rsidRDefault="003B3EEE" w:rsidP="003B3EEE"/>
                  </w:txbxContent>
                </v:textbox>
                <w10:anchorlock/>
              </v:roundrect>
            </w:pict>
          </mc:Fallback>
        </mc:AlternateContent>
      </w:r>
    </w:p>
    <w:p w14:paraId="3914699B" w14:textId="77777777" w:rsidR="003B3EEE" w:rsidRDefault="003B3EEE" w:rsidP="003B3EEE">
      <w:pPr>
        <w:rPr>
          <w:i/>
          <w:iCs/>
          <w:color w:val="000000" w:themeColor="text1"/>
          <w:sz w:val="20"/>
        </w:rPr>
      </w:pPr>
    </w:p>
    <w:p w14:paraId="5F2437CC" w14:textId="77777777" w:rsidR="003B3EEE" w:rsidRPr="003B3EEE" w:rsidRDefault="003B3EEE" w:rsidP="003B3EEE">
      <w:pPr>
        <w:rPr>
          <w:i/>
          <w:iCs/>
          <w:color w:val="000000" w:themeColor="text1"/>
          <w:szCs w:val="22"/>
        </w:rPr>
      </w:pPr>
    </w:p>
    <w:p w14:paraId="0B7D7ACF" w14:textId="77777777" w:rsidR="003B3EEE" w:rsidRPr="003B3EEE" w:rsidRDefault="003B3EEE" w:rsidP="003B3EEE">
      <w:pPr>
        <w:pStyle w:val="ListParagraph"/>
        <w:numPr>
          <w:ilvl w:val="0"/>
          <w:numId w:val="15"/>
        </w:numPr>
        <w:spacing w:before="120" w:after="120"/>
        <w:rPr>
          <w:b/>
          <w:bCs/>
          <w:i/>
          <w:iCs/>
          <w:color w:val="000000" w:themeColor="text1"/>
          <w:szCs w:val="22"/>
        </w:rPr>
      </w:pPr>
      <w:r w:rsidRPr="003B3EEE">
        <w:rPr>
          <w:b/>
          <w:bCs/>
          <w:i/>
          <w:iCs/>
          <w:color w:val="000000" w:themeColor="text1"/>
          <w:szCs w:val="22"/>
        </w:rPr>
        <w:t xml:space="preserve"> </w:t>
      </w:r>
      <w:r w:rsidRPr="003B3EEE">
        <w:rPr>
          <w:b/>
          <w:bCs/>
          <w:color w:val="000000" w:themeColor="text1"/>
          <w:szCs w:val="22"/>
        </w:rPr>
        <w:t>Describe how the organisation contributes to mental health reform and engages with mental health policy. Include examples of current programs, projects, research, policy advice or advocacy activities</w:t>
      </w:r>
      <w:r w:rsidRPr="003B3EEE">
        <w:rPr>
          <w:b/>
          <w:bCs/>
          <w:i/>
          <w:iCs/>
          <w:color w:val="000000" w:themeColor="text1"/>
          <w:szCs w:val="22"/>
        </w:rPr>
        <w:t xml:space="preserve"> </w:t>
      </w:r>
    </w:p>
    <w:p w14:paraId="67DD07AD" w14:textId="77777777" w:rsidR="003B3EEE" w:rsidRDefault="003B3EEE" w:rsidP="003B3EEE">
      <w:pPr>
        <w:rPr>
          <w:i/>
          <w:iCs/>
          <w:color w:val="000000" w:themeColor="text1"/>
          <w:sz w:val="20"/>
        </w:rPr>
      </w:pPr>
    </w:p>
    <w:p w14:paraId="257C65B2" w14:textId="77777777" w:rsidR="003B3EEE" w:rsidRDefault="003B3EEE" w:rsidP="003B3EEE">
      <w:pPr>
        <w:rPr>
          <w:i/>
          <w:iCs/>
          <w:color w:val="000000" w:themeColor="text1"/>
          <w:sz w:val="20"/>
        </w:rPr>
      </w:pPr>
      <w:r w:rsidRPr="0025430B">
        <w:rPr>
          <w:rFonts w:ascii="Varela Round" w:hAnsi="Varela Round" w:cs="Varela Round"/>
          <w:noProof/>
          <w:sz w:val="20"/>
          <w:lang w:eastAsia="en-AU"/>
        </w:rPr>
        <mc:AlternateContent>
          <mc:Choice Requires="wps">
            <w:drawing>
              <wp:inline distT="0" distB="0" distL="0" distR="0" wp14:anchorId="12575358" wp14:editId="3B250F64">
                <wp:extent cx="5673725" cy="2657475"/>
                <wp:effectExtent l="0" t="0" r="22225" b="28575"/>
                <wp:docPr id="5970201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3725" cy="26574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3FCFF" w14:textId="77777777" w:rsidR="003B3EEE" w:rsidRDefault="003B3EEE" w:rsidP="003B3E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575358" id="_x0000_s1028" style="width:446.75pt;height:209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" fillcolor="white [3212]" strokecolor="#d8d8d8 [2732]">
                <v:stroke joinstyle="miter"/>
                <v:textbox>
                  <w:txbxContent>
                    <w:p w14:paraId="0063FCFF" w14:textId="77777777" w:rsidR="003B3EEE" w:rsidRDefault="003B3EEE" w:rsidP="003B3EEE"/>
                  </w:txbxContent>
                </v:textbox>
                <w10:anchorlock/>
              </v:roundrect>
            </w:pict>
          </mc:Fallback>
        </mc:AlternateContent>
      </w:r>
    </w:p>
    <w:p w14:paraId="30561C15" w14:textId="77777777" w:rsidR="003B3EEE" w:rsidRDefault="003B3EEE" w:rsidP="003B3EEE">
      <w:pPr>
        <w:rPr>
          <w:i/>
          <w:iCs/>
          <w:color w:val="000000" w:themeColor="text1"/>
          <w:sz w:val="20"/>
        </w:rPr>
      </w:pPr>
    </w:p>
    <w:p w14:paraId="728010DE" w14:textId="77777777" w:rsidR="003B3EEE" w:rsidRDefault="003B3EEE" w:rsidP="003B3EEE">
      <w:pPr>
        <w:rPr>
          <w:i/>
          <w:iCs/>
          <w:color w:val="000000" w:themeColor="text1"/>
          <w:sz w:val="20"/>
        </w:rPr>
      </w:pPr>
    </w:p>
    <w:p w14:paraId="3028A82A" w14:textId="77777777" w:rsidR="003B3EEE" w:rsidRDefault="003B3EEE" w:rsidP="003B3EEE">
      <w:pPr>
        <w:rPr>
          <w:i/>
          <w:iCs/>
          <w:color w:val="000000" w:themeColor="text1"/>
          <w:sz w:val="20"/>
        </w:rPr>
      </w:pPr>
    </w:p>
    <w:p w14:paraId="17E67D55" w14:textId="77777777" w:rsidR="003B3EEE" w:rsidRDefault="003B3EEE" w:rsidP="003B3EEE">
      <w:pPr>
        <w:rPr>
          <w:i/>
          <w:iCs/>
          <w:color w:val="000000" w:themeColor="text1"/>
          <w:sz w:val="20"/>
        </w:rPr>
      </w:pPr>
    </w:p>
    <w:p w14:paraId="07B4AFEF" w14:textId="77777777" w:rsidR="003B3EEE" w:rsidRDefault="003B3EEE" w:rsidP="003B3EEE">
      <w:pPr>
        <w:rPr>
          <w:i/>
          <w:iCs/>
          <w:color w:val="000000" w:themeColor="text1"/>
          <w:sz w:val="20"/>
        </w:rPr>
      </w:pPr>
    </w:p>
    <w:p w14:paraId="284D0CDF" w14:textId="77777777" w:rsidR="003B3EEE" w:rsidRDefault="003B3EEE" w:rsidP="003B3EEE">
      <w:pPr>
        <w:rPr>
          <w:i/>
          <w:iCs/>
          <w:color w:val="000000" w:themeColor="text1"/>
          <w:sz w:val="20"/>
        </w:rPr>
      </w:pPr>
    </w:p>
    <w:p w14:paraId="72A16760" w14:textId="77777777" w:rsidR="003B3EEE" w:rsidRDefault="003B3EEE" w:rsidP="003B3EEE">
      <w:pPr>
        <w:rPr>
          <w:i/>
          <w:iCs/>
          <w:color w:val="000000" w:themeColor="text1"/>
          <w:sz w:val="20"/>
        </w:rPr>
      </w:pPr>
    </w:p>
    <w:p w14:paraId="3613FA2D" w14:textId="77777777" w:rsidR="003B3EEE" w:rsidRPr="003B3EEE" w:rsidRDefault="003B3EEE" w:rsidP="003B3EEE">
      <w:pPr>
        <w:pStyle w:val="ListParagraph"/>
        <w:numPr>
          <w:ilvl w:val="0"/>
          <w:numId w:val="15"/>
        </w:numPr>
        <w:spacing w:before="120" w:after="120"/>
        <w:rPr>
          <w:b/>
          <w:bCs/>
          <w:color w:val="000000" w:themeColor="text1"/>
          <w:szCs w:val="22"/>
        </w:rPr>
      </w:pPr>
      <w:r w:rsidRPr="003B3EEE">
        <w:rPr>
          <w:b/>
          <w:bCs/>
          <w:color w:val="000000" w:themeColor="text1"/>
          <w:szCs w:val="22"/>
        </w:rPr>
        <w:lastRenderedPageBreak/>
        <w:t xml:space="preserve">How does the work of the organisation help to promote mentally healthy communities? </w:t>
      </w:r>
    </w:p>
    <w:p w14:paraId="37716EFC" w14:textId="77777777" w:rsidR="003B3EEE" w:rsidRPr="00237B38" w:rsidRDefault="003B3EEE" w:rsidP="003B3EEE">
      <w:pPr>
        <w:pStyle w:val="ListParagraph"/>
        <w:rPr>
          <w:b/>
          <w:bCs/>
          <w:color w:val="000000" w:themeColor="text1"/>
          <w:sz w:val="20"/>
        </w:rPr>
      </w:pPr>
    </w:p>
    <w:p w14:paraId="15BB7CD6" w14:textId="77777777" w:rsidR="003B3EEE" w:rsidRDefault="003B3EEE" w:rsidP="003B3EEE">
      <w:pPr>
        <w:rPr>
          <w:i/>
          <w:iCs/>
          <w:color w:val="000000" w:themeColor="text1"/>
          <w:sz w:val="20"/>
        </w:rPr>
      </w:pPr>
      <w:r w:rsidRPr="0025430B">
        <w:rPr>
          <w:rFonts w:ascii="Varela Round" w:hAnsi="Varela Round" w:cs="Varela Round"/>
          <w:noProof/>
          <w:sz w:val="20"/>
          <w:lang w:eastAsia="en-AU"/>
        </w:rPr>
        <mc:AlternateContent>
          <mc:Choice Requires="wps">
            <w:drawing>
              <wp:inline distT="0" distB="0" distL="0" distR="0" wp14:anchorId="17CC408E" wp14:editId="11D5372B">
                <wp:extent cx="5673725" cy="2514600"/>
                <wp:effectExtent l="0" t="0" r="22225" b="19050"/>
                <wp:docPr id="392643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3725" cy="25146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4A8CD" w14:textId="77777777" w:rsidR="003B3EEE" w:rsidRDefault="003B3EEE" w:rsidP="003B3E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7CC408E" id="_x0000_s1029" style="width:446.75pt;height:19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" fillcolor="white [3212]" strokecolor="#d8d8d8 [2732]">
                <v:stroke joinstyle="miter"/>
                <v:textbox>
                  <w:txbxContent>
                    <w:p w14:paraId="2C04A8CD" w14:textId="77777777" w:rsidR="003B3EEE" w:rsidRDefault="003B3EEE" w:rsidP="003B3EEE"/>
                  </w:txbxContent>
                </v:textbox>
                <w10:anchorlock/>
              </v:roundrect>
            </w:pict>
          </mc:Fallback>
        </mc:AlternateContent>
      </w:r>
    </w:p>
    <w:p w14:paraId="0BDB2781" w14:textId="77777777" w:rsidR="003B3EEE" w:rsidRPr="003B3EEE" w:rsidRDefault="003B3EEE" w:rsidP="003B3EEE">
      <w:pPr>
        <w:rPr>
          <w:i/>
          <w:iCs/>
          <w:color w:val="000000" w:themeColor="text1"/>
          <w:szCs w:val="22"/>
        </w:rPr>
      </w:pPr>
    </w:p>
    <w:p w14:paraId="71873D74" w14:textId="77777777" w:rsidR="003B3EEE" w:rsidRPr="003B3EEE" w:rsidRDefault="003B3EEE" w:rsidP="003B3EEE">
      <w:pPr>
        <w:pStyle w:val="ListParagraph"/>
        <w:numPr>
          <w:ilvl w:val="0"/>
          <w:numId w:val="15"/>
        </w:numPr>
        <w:spacing w:before="120" w:after="120"/>
        <w:rPr>
          <w:b/>
          <w:bCs/>
          <w:color w:val="000000" w:themeColor="text1"/>
          <w:szCs w:val="22"/>
        </w:rPr>
      </w:pPr>
      <w:r w:rsidRPr="003B3EEE">
        <w:rPr>
          <w:b/>
          <w:bCs/>
          <w:color w:val="000000" w:themeColor="text1"/>
          <w:szCs w:val="22"/>
        </w:rPr>
        <w:t>How does the organisation influence and contribute to meaningful mental health research?</w:t>
      </w:r>
    </w:p>
    <w:p w14:paraId="6C4D70D1" w14:textId="77777777" w:rsidR="003B3EEE" w:rsidRPr="00237B38" w:rsidRDefault="003B3EEE" w:rsidP="003B3EEE">
      <w:pPr>
        <w:pStyle w:val="ListParagraph"/>
        <w:rPr>
          <w:b/>
          <w:bCs/>
          <w:color w:val="000000" w:themeColor="text1"/>
          <w:sz w:val="20"/>
        </w:rPr>
      </w:pPr>
    </w:p>
    <w:p w14:paraId="7C15A20D" w14:textId="123B20F5" w:rsidR="003B3EEE" w:rsidRDefault="003B3EEE" w:rsidP="003B3EEE">
      <w:pPr>
        <w:rPr>
          <w:i/>
          <w:iCs/>
          <w:color w:val="000000" w:themeColor="text1"/>
          <w:sz w:val="20"/>
        </w:rPr>
      </w:pPr>
      <w:r w:rsidRPr="0025430B">
        <w:rPr>
          <w:rFonts w:ascii="Varela Round" w:hAnsi="Varela Round" w:cs="Varela Round"/>
          <w:noProof/>
          <w:sz w:val="20"/>
          <w:lang w:eastAsia="en-AU"/>
        </w:rPr>
        <mc:AlternateContent>
          <mc:Choice Requires="wps">
            <w:drawing>
              <wp:inline distT="0" distB="0" distL="0" distR="0" wp14:anchorId="3BB22D36" wp14:editId="14089A03">
                <wp:extent cx="5673725" cy="1470660"/>
                <wp:effectExtent l="0" t="0" r="22225" b="15240"/>
                <wp:docPr id="19321411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3725" cy="14706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66E4A" w14:textId="77777777" w:rsidR="003B3EEE" w:rsidRDefault="003B3EEE" w:rsidP="003B3E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BB22D36" id="_x0000_s1030" style="width:446.75pt;height:11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" fillcolor="white [3212]" strokecolor="#d8d8d8 [2732]">
                <v:stroke joinstyle="miter"/>
                <v:textbox>
                  <w:txbxContent>
                    <w:p w14:paraId="46066E4A" w14:textId="77777777" w:rsidR="003B3EEE" w:rsidRDefault="003B3EEE" w:rsidP="003B3EEE"/>
                  </w:txbxContent>
                </v:textbox>
                <w10:anchorlock/>
              </v:roundrect>
            </w:pict>
          </mc:Fallback>
        </mc:AlternateContent>
      </w:r>
    </w:p>
    <w:p w14:paraId="7225CC3C" w14:textId="77777777" w:rsidR="003B3EEE" w:rsidRDefault="003B3EEE" w:rsidP="003B3EEE">
      <w:pPr>
        <w:rPr>
          <w:i/>
          <w:iCs/>
          <w:color w:val="000000" w:themeColor="text1"/>
          <w:sz w:val="20"/>
        </w:rPr>
      </w:pPr>
    </w:p>
    <w:p w14:paraId="512E58FA" w14:textId="77777777" w:rsidR="003B3EEE" w:rsidRDefault="003B3EEE" w:rsidP="003B3EEE">
      <w:pPr>
        <w:rPr>
          <w:i/>
          <w:iCs/>
          <w:color w:val="000000" w:themeColor="text1"/>
          <w:sz w:val="20"/>
        </w:rPr>
      </w:pPr>
    </w:p>
    <w:p w14:paraId="64F6D7A3" w14:textId="77777777" w:rsidR="003B3EEE" w:rsidRPr="003B3EEE" w:rsidRDefault="003B3EEE" w:rsidP="003B3EEE">
      <w:pPr>
        <w:pStyle w:val="BodyText"/>
        <w:numPr>
          <w:ilvl w:val="0"/>
          <w:numId w:val="15"/>
        </w:numPr>
        <w:spacing w:after="160" w:line="259" w:lineRule="auto"/>
        <w:rPr>
          <w:rFonts w:asciiTheme="majorHAnsi" w:hAnsiTheme="majorHAnsi" w:cstheme="majorHAnsi"/>
          <w:b/>
          <w:bCs/>
          <w:szCs w:val="22"/>
        </w:rPr>
      </w:pPr>
      <w:r w:rsidRPr="003B3EEE">
        <w:rPr>
          <w:rFonts w:asciiTheme="majorHAnsi" w:hAnsiTheme="majorHAnsi" w:cstheme="majorHAnsi"/>
          <w:b/>
          <w:bCs/>
          <w:szCs w:val="22"/>
        </w:rPr>
        <w:t xml:space="preserve">If your application is approved, Mental Health Australia will display your organisations logo and blurb on our website. Please provide the blurb you would like to see reflected on our website.  </w:t>
      </w:r>
    </w:p>
    <w:p w14:paraId="6CBB7F6C" w14:textId="77777777" w:rsidR="003B3EEE" w:rsidRDefault="003B3EEE" w:rsidP="003B3EEE">
      <w:pPr>
        <w:pStyle w:val="BodyText"/>
        <w:spacing w:after="160" w:line="259" w:lineRule="auto"/>
        <w:ind w:left="720"/>
        <w:rPr>
          <w:rFonts w:asciiTheme="majorHAnsi" w:hAnsiTheme="majorHAnsi" w:cstheme="majorHAnsi"/>
          <w:b/>
          <w:bCs/>
          <w:sz w:val="20"/>
          <w:szCs w:val="20"/>
        </w:rPr>
      </w:pPr>
    </w:p>
    <w:p w14:paraId="7014520F" w14:textId="77777777" w:rsidR="003B3EEE" w:rsidRDefault="003B3EEE" w:rsidP="003B3EEE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</w:rPr>
      </w:pPr>
      <w:r w:rsidRPr="0025430B">
        <w:rPr>
          <w:rFonts w:ascii="Varela Round" w:hAnsi="Varela Round" w:cs="Varela Round"/>
          <w:noProof/>
          <w:sz w:val="20"/>
          <w:lang w:eastAsia="en-AU"/>
        </w:rPr>
        <mc:AlternateContent>
          <mc:Choice Requires="wps">
            <w:drawing>
              <wp:inline distT="0" distB="0" distL="0" distR="0" wp14:anchorId="082B985F" wp14:editId="34C16BC4">
                <wp:extent cx="5476875" cy="1623060"/>
                <wp:effectExtent l="0" t="0" r="28575" b="15240"/>
                <wp:docPr id="1912461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6875" cy="162306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66AC8" w14:textId="77777777" w:rsidR="003B3EEE" w:rsidRDefault="003B3EEE" w:rsidP="003B3E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82B985F" id="_x0000_s1031" style="width:431.25pt;height:12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" fillcolor="white [3212]" strokecolor="#d8d8d8 [2732]">
                <v:stroke joinstyle="miter"/>
                <v:textbox>
                  <w:txbxContent>
                    <w:p w14:paraId="4DF66AC8" w14:textId="77777777" w:rsidR="003B3EEE" w:rsidRDefault="003B3EEE" w:rsidP="003B3EEE"/>
                  </w:txbxContent>
                </v:textbox>
                <w10:anchorlock/>
              </v:roundrect>
            </w:pict>
          </mc:Fallback>
        </mc:AlternateContent>
      </w:r>
    </w:p>
    <w:p w14:paraId="569D0528" w14:textId="77777777" w:rsidR="003B3EEE" w:rsidRDefault="003B3EEE" w:rsidP="003B3EEE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39C2F2B1" w14:textId="77777777" w:rsidR="00197E0F" w:rsidRDefault="00197E0F" w:rsidP="003B3EEE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3AC8EF8E" w14:textId="77777777" w:rsidR="00197E0F" w:rsidRDefault="00197E0F" w:rsidP="003B3EEE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2A772204" w14:textId="77777777" w:rsidR="00197E0F" w:rsidRDefault="00197E0F" w:rsidP="003B3EEE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60DBA52C" w14:textId="77777777" w:rsidR="003B3EEE" w:rsidRPr="00095C90" w:rsidRDefault="003B3EEE" w:rsidP="003B3EEE">
      <w:pPr>
        <w:pStyle w:val="BodyText"/>
        <w:numPr>
          <w:ilvl w:val="0"/>
          <w:numId w:val="15"/>
        </w:numPr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lastRenderedPageBreak/>
        <w:t xml:space="preserve"> </w:t>
      </w:r>
      <w:r w:rsidRPr="003B3EEE">
        <w:rPr>
          <w:rFonts w:asciiTheme="majorHAnsi" w:hAnsiTheme="majorHAnsi" w:cstheme="majorHAnsi"/>
          <w:b/>
          <w:bCs/>
          <w:szCs w:val="22"/>
        </w:rPr>
        <w:t xml:space="preserve">Please indicate your scope of operation </w:t>
      </w:r>
    </w:p>
    <w:p w14:paraId="655C7A6D" w14:textId="77777777" w:rsidR="003B3EEE" w:rsidRPr="006C29E1" w:rsidRDefault="003B3EEE" w:rsidP="003B3EEE">
      <w:pPr>
        <w:pStyle w:val="BodyText"/>
        <w:spacing w:after="160" w:line="259" w:lineRule="auto"/>
        <w:ind w:left="284"/>
        <w:rPr>
          <w:rFonts w:asciiTheme="majorHAnsi" w:hAnsiTheme="majorHAnsi" w:cstheme="majorHAnsi"/>
          <w:sz w:val="20"/>
          <w:szCs w:val="20"/>
        </w:rPr>
      </w:pPr>
      <w:r w:rsidRPr="006C29E1">
        <w:rPr>
          <w:rFonts w:asciiTheme="majorHAnsi" w:hAnsiTheme="majorHAnsi" w:cstheme="majorHAnsi"/>
          <w:i/>
          <w:iCs/>
          <w:sz w:val="20"/>
          <w:szCs w:val="20"/>
        </w:rPr>
        <w:t>Operating in a state or territory means evidently delivering services, programs, advocacy, representation, or activities to people or organisations in that jurisdiction, whether physically or digitally.</w:t>
      </w:r>
    </w:p>
    <w:p w14:paraId="27D18197" w14:textId="77777777" w:rsidR="003B3EEE" w:rsidRPr="00095C90" w:rsidRDefault="003B3EEE" w:rsidP="003B3EEE">
      <w:pPr>
        <w:pStyle w:val="BodyText"/>
        <w:spacing w:after="160" w:line="259" w:lineRule="auto"/>
        <w:ind w:left="644"/>
        <w:rPr>
          <w:rFonts w:asciiTheme="majorHAnsi" w:hAnsiTheme="majorHAnsi" w:cstheme="majorHAnsi"/>
          <w:b/>
          <w:bCs/>
          <w:sz w:val="20"/>
          <w:szCs w:val="20"/>
        </w:rPr>
      </w:pPr>
    </w:p>
    <w:p w14:paraId="2B65371A" w14:textId="355A67EF" w:rsidR="003B3EEE" w:rsidRPr="00095C90" w:rsidRDefault="00834DAC" w:rsidP="003B3EEE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  <w:lang w:val="en-AU"/>
        </w:rPr>
      </w:pPr>
      <w:sdt>
        <w:sdtPr>
          <w:rPr>
            <w:rFonts w:asciiTheme="majorHAnsi" w:hAnsiTheme="majorHAnsi" w:cstheme="majorHAnsi"/>
            <w:b/>
            <w:bCs/>
            <w:sz w:val="20"/>
            <w:szCs w:val="20"/>
            <w:lang w:val="en-AU"/>
          </w:rPr>
          <w:id w:val="-843165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>
            <w:rPr>
              <w:rFonts w:ascii="MS Gothic" w:eastAsia="MS Gothic" w:hAnsi="MS Gothic" w:cstheme="majorHAnsi" w:hint="eastAsia"/>
              <w:b/>
              <w:bCs/>
              <w:sz w:val="20"/>
              <w:szCs w:val="20"/>
              <w:lang w:val="en-AU"/>
            </w:rPr>
            <w:t>☐</w:t>
          </w:r>
        </w:sdtContent>
      </w:sdt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New South Wales (</w:t>
      </w:r>
      <w:proofErr w:type="gramStart"/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NSW)   </w:t>
      </w:r>
      <w:proofErr w:type="gramEnd"/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       </w:t>
      </w:r>
      <w:sdt>
        <w:sdtPr>
          <w:rPr>
            <w:rFonts w:asciiTheme="majorHAnsi" w:hAnsiTheme="majorHAnsi" w:cstheme="majorHAnsi"/>
            <w:b/>
            <w:bCs/>
            <w:sz w:val="20"/>
            <w:szCs w:val="20"/>
            <w:lang w:val="en-AU"/>
          </w:rPr>
          <w:id w:val="949829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095C90">
            <w:rPr>
              <w:rFonts w:ascii="MS Gothic" w:eastAsia="MS Gothic" w:hAnsi="MS Gothic" w:cstheme="majorHAnsi" w:hint="eastAsia"/>
              <w:b/>
              <w:bCs/>
              <w:sz w:val="20"/>
              <w:szCs w:val="20"/>
              <w:lang w:val="en-AU"/>
            </w:rPr>
            <w:t>☐</w:t>
          </w:r>
        </w:sdtContent>
      </w:sdt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</w:t>
      </w:r>
      <w:r w:rsidR="003B3EEE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</w:t>
      </w:r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Australian Capital Territory (ACT) </w:t>
      </w:r>
    </w:p>
    <w:p w14:paraId="64FFB197" w14:textId="60ABD9E3" w:rsidR="003B3EEE" w:rsidRPr="00095C90" w:rsidRDefault="00834DAC" w:rsidP="003B3EEE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  <w:lang w:val="en-AU"/>
        </w:rPr>
      </w:pPr>
      <w:sdt>
        <w:sdtPr>
          <w:rPr>
            <w:rFonts w:asciiTheme="majorHAnsi" w:hAnsiTheme="majorHAnsi" w:cstheme="majorHAnsi"/>
            <w:b/>
            <w:bCs/>
            <w:sz w:val="20"/>
            <w:szCs w:val="20"/>
            <w:lang w:val="en-AU"/>
          </w:rPr>
          <w:id w:val="-1172798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095C90">
            <w:rPr>
              <w:rFonts w:ascii="MS Gothic" w:eastAsia="MS Gothic" w:hAnsi="MS Gothic" w:cstheme="majorHAnsi" w:hint="eastAsia"/>
              <w:b/>
              <w:bCs/>
              <w:sz w:val="20"/>
              <w:szCs w:val="20"/>
              <w:lang w:val="en-AU"/>
            </w:rPr>
            <w:t>☐</w:t>
          </w:r>
        </w:sdtContent>
      </w:sdt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Victoria (</w:t>
      </w:r>
      <w:proofErr w:type="gramStart"/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VIC)   </w:t>
      </w:r>
      <w:proofErr w:type="gramEnd"/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                        </w:t>
      </w:r>
      <w:r w:rsidR="003B3EEE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</w:t>
      </w:r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  </w:t>
      </w:r>
      <w:sdt>
        <w:sdtPr>
          <w:rPr>
            <w:rFonts w:asciiTheme="majorHAnsi" w:hAnsiTheme="majorHAnsi" w:cstheme="majorHAnsi"/>
            <w:b/>
            <w:bCs/>
            <w:sz w:val="20"/>
            <w:szCs w:val="20"/>
            <w:lang w:val="en-AU"/>
          </w:rPr>
          <w:id w:val="-9612587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>
            <w:rPr>
              <w:rFonts w:ascii="MS Gothic" w:eastAsia="MS Gothic" w:hAnsi="MS Gothic" w:cstheme="majorHAnsi" w:hint="eastAsia"/>
              <w:b/>
              <w:bCs/>
              <w:sz w:val="20"/>
              <w:szCs w:val="20"/>
              <w:lang w:val="en-AU"/>
            </w:rPr>
            <w:t>☐</w:t>
          </w:r>
        </w:sdtContent>
      </w:sdt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</w:t>
      </w:r>
      <w:r w:rsidR="003B3EEE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 </w:t>
      </w:r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>Northern Territory (NT)</w:t>
      </w:r>
    </w:p>
    <w:p w14:paraId="404CE332" w14:textId="77777777" w:rsidR="003B3EEE" w:rsidRPr="00095C90" w:rsidRDefault="00834DAC" w:rsidP="003B3EEE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  <w:lang w:val="en-AU"/>
        </w:rPr>
      </w:pPr>
      <w:sdt>
        <w:sdtPr>
          <w:rPr>
            <w:rFonts w:asciiTheme="majorHAnsi" w:hAnsiTheme="majorHAnsi" w:cstheme="majorHAnsi"/>
            <w:b/>
            <w:bCs/>
            <w:sz w:val="20"/>
            <w:szCs w:val="20"/>
            <w:lang w:val="en-AU"/>
          </w:rPr>
          <w:id w:val="-410768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095C90">
            <w:rPr>
              <w:rFonts w:ascii="MS Gothic" w:eastAsia="MS Gothic" w:hAnsi="MS Gothic" w:cstheme="majorHAnsi" w:hint="eastAsia"/>
              <w:b/>
              <w:bCs/>
              <w:sz w:val="20"/>
              <w:szCs w:val="20"/>
              <w:lang w:val="en-AU"/>
            </w:rPr>
            <w:t>☐</w:t>
          </w:r>
        </w:sdtContent>
      </w:sdt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Queensland (QLD)</w:t>
      </w:r>
    </w:p>
    <w:p w14:paraId="60B4B9DF" w14:textId="77777777" w:rsidR="003B3EEE" w:rsidRPr="00095C90" w:rsidRDefault="00834DAC" w:rsidP="003B3EEE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  <w:lang w:val="en-AU"/>
        </w:rPr>
      </w:pPr>
      <w:sdt>
        <w:sdtPr>
          <w:rPr>
            <w:rFonts w:asciiTheme="majorHAnsi" w:hAnsiTheme="majorHAnsi" w:cstheme="majorHAnsi"/>
            <w:b/>
            <w:bCs/>
            <w:sz w:val="20"/>
            <w:szCs w:val="20"/>
            <w:lang w:val="en-AU"/>
          </w:rPr>
          <w:id w:val="1515495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095C90">
            <w:rPr>
              <w:rFonts w:ascii="MS Gothic" w:eastAsia="MS Gothic" w:hAnsi="MS Gothic" w:cstheme="majorHAnsi" w:hint="eastAsia"/>
              <w:b/>
              <w:bCs/>
              <w:sz w:val="20"/>
              <w:szCs w:val="20"/>
              <w:lang w:val="en-AU"/>
            </w:rPr>
            <w:t>☐</w:t>
          </w:r>
        </w:sdtContent>
      </w:sdt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Western Australia (WA)</w:t>
      </w:r>
    </w:p>
    <w:p w14:paraId="104B8F82" w14:textId="77777777" w:rsidR="003B3EEE" w:rsidRPr="00095C90" w:rsidRDefault="00834DAC" w:rsidP="003B3EEE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  <w:lang w:val="en-AU"/>
        </w:rPr>
      </w:pPr>
      <w:sdt>
        <w:sdtPr>
          <w:rPr>
            <w:rFonts w:asciiTheme="majorHAnsi" w:hAnsiTheme="majorHAnsi" w:cstheme="majorHAnsi"/>
            <w:b/>
            <w:bCs/>
            <w:sz w:val="20"/>
            <w:szCs w:val="20"/>
            <w:lang w:val="en-AU"/>
          </w:rPr>
          <w:id w:val="1395010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>
            <w:rPr>
              <w:rFonts w:ascii="MS Gothic" w:eastAsia="MS Gothic" w:hAnsi="MS Gothic" w:cstheme="majorHAnsi" w:hint="eastAsia"/>
              <w:b/>
              <w:bCs/>
              <w:sz w:val="20"/>
              <w:szCs w:val="20"/>
              <w:lang w:val="en-AU"/>
            </w:rPr>
            <w:t>☐</w:t>
          </w:r>
        </w:sdtContent>
      </w:sdt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South Australia (SA)</w:t>
      </w:r>
    </w:p>
    <w:p w14:paraId="3DCD2C7E" w14:textId="77777777" w:rsidR="003B3EEE" w:rsidRDefault="00834DAC" w:rsidP="003B3EEE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  <w:lang w:val="en-AU"/>
        </w:rPr>
      </w:pPr>
      <w:sdt>
        <w:sdtPr>
          <w:rPr>
            <w:rFonts w:asciiTheme="majorHAnsi" w:hAnsiTheme="majorHAnsi" w:cstheme="majorHAnsi"/>
            <w:b/>
            <w:bCs/>
            <w:sz w:val="20"/>
            <w:szCs w:val="20"/>
            <w:lang w:val="en-AU"/>
          </w:rPr>
          <w:id w:val="-1563709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>
            <w:rPr>
              <w:rFonts w:ascii="MS Gothic" w:eastAsia="MS Gothic" w:hAnsi="MS Gothic" w:cstheme="majorHAnsi" w:hint="eastAsia"/>
              <w:b/>
              <w:bCs/>
              <w:sz w:val="20"/>
              <w:szCs w:val="20"/>
              <w:lang w:val="en-AU"/>
            </w:rPr>
            <w:t>☐</w:t>
          </w:r>
        </w:sdtContent>
      </w:sdt>
      <w:r w:rsidR="003B3EEE" w:rsidRPr="00095C90">
        <w:rPr>
          <w:rFonts w:asciiTheme="majorHAnsi" w:hAnsiTheme="majorHAnsi" w:cstheme="majorHAnsi"/>
          <w:b/>
          <w:bCs/>
          <w:sz w:val="20"/>
          <w:szCs w:val="20"/>
          <w:lang w:val="en-AU"/>
        </w:rPr>
        <w:t xml:space="preserve"> Tasmania (TAS)</w:t>
      </w:r>
    </w:p>
    <w:p w14:paraId="50C1500E" w14:textId="103E2C65" w:rsidR="00F231C9" w:rsidRDefault="00F231C9" w:rsidP="00F231C9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 w:val="20"/>
          <w:szCs w:val="20"/>
          <w:lang w:val="en-AU"/>
        </w:rPr>
      </w:pPr>
    </w:p>
    <w:p w14:paraId="04F1A32A" w14:textId="2833D9FB" w:rsidR="00F231C9" w:rsidRPr="00F231C9" w:rsidRDefault="00F231C9" w:rsidP="00F231C9">
      <w:pPr>
        <w:pStyle w:val="ListParagraph"/>
        <w:numPr>
          <w:ilvl w:val="0"/>
          <w:numId w:val="15"/>
        </w:numPr>
        <w:rPr>
          <w:rFonts w:asciiTheme="majorHAnsi" w:eastAsiaTheme="majorEastAsia" w:hAnsiTheme="majorHAnsi" w:cstheme="majorHAnsi"/>
          <w:b/>
          <w:bCs/>
          <w:szCs w:val="22"/>
        </w:rPr>
      </w:pPr>
      <w:r w:rsidRPr="00F231C9">
        <w:rPr>
          <w:rFonts w:asciiTheme="majorHAnsi" w:eastAsiaTheme="majorEastAsia" w:hAnsiTheme="majorHAnsi" w:cstheme="majorHAnsi"/>
          <w:b/>
          <w:bCs/>
          <w:szCs w:val="22"/>
        </w:rPr>
        <w:t xml:space="preserve">How did you hear about Membership with Mental Health Australia? </w:t>
      </w:r>
    </w:p>
    <w:p w14:paraId="5241CAA3" w14:textId="5CE7C5D5" w:rsidR="00F231C9" w:rsidRPr="00F231C9" w:rsidRDefault="00F231C9" w:rsidP="00F231C9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="MS Gothic" w:eastAsia="MS Gothic" w:hAnsi="MS Gothic" w:cs="Segoe UI Symbol"/>
            <w:color w:val="000000" w:themeColor="text1"/>
            <w:szCs w:val="22"/>
          </w:rPr>
          <w:id w:val="-774626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color w:val="000000" w:themeColor="text1"/>
              <w:szCs w:val="22"/>
            </w:rPr>
            <w:t>☐</w:t>
          </w:r>
        </w:sdtContent>
      </w:sdt>
      <w:r w:rsidRPr="00F231C9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Social media (Facebook, LinkedIn, Instagram) </w:t>
      </w:r>
    </w:p>
    <w:p w14:paraId="4107BA70" w14:textId="77777777" w:rsidR="00F231C9" w:rsidRPr="00F231C9" w:rsidRDefault="00F231C9" w:rsidP="00F231C9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="Segoe UI Symbol" w:eastAsia="MS Gothic" w:hAnsi="Segoe UI Symbol" w:cs="Segoe UI Symbol"/>
            <w:color w:val="000000" w:themeColor="text1"/>
            <w:szCs w:val="22"/>
          </w:rPr>
          <w:id w:val="205557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31C9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F231C9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Mental Health Australia website </w:t>
      </w:r>
    </w:p>
    <w:p w14:paraId="608831C1" w14:textId="77777777" w:rsidR="00F231C9" w:rsidRPr="00F231C9" w:rsidRDefault="00F231C9" w:rsidP="00F231C9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="Segoe UI Symbol" w:eastAsia="MS Gothic" w:hAnsi="Segoe UI Symbol" w:cs="Segoe UI Symbol"/>
            <w:color w:val="000000" w:themeColor="text1"/>
            <w:szCs w:val="22"/>
          </w:rPr>
          <w:id w:val="-1788964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31C9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F231C9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Mental Health Australia staff member (please specify): _______________________</w:t>
      </w:r>
    </w:p>
    <w:p w14:paraId="63E9957F" w14:textId="77777777" w:rsidR="00F231C9" w:rsidRPr="00F231C9" w:rsidRDefault="00F231C9" w:rsidP="00F231C9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="Segoe UI Symbol" w:eastAsia="MS Gothic" w:hAnsi="Segoe UI Symbol" w:cs="Segoe UI Symbol"/>
            <w:color w:val="000000" w:themeColor="text1"/>
            <w:szCs w:val="22"/>
          </w:rPr>
          <w:id w:val="2023815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31C9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F231C9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Referral from a colleague or organisation (please specify): ____________________</w:t>
      </w:r>
    </w:p>
    <w:p w14:paraId="131927EB" w14:textId="77777777" w:rsidR="00F231C9" w:rsidRPr="00F231C9" w:rsidRDefault="00F231C9" w:rsidP="00F231C9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="Segoe UI Symbol" w:eastAsia="MS Gothic" w:hAnsi="Segoe UI Symbol" w:cs="Segoe UI Symbol"/>
            <w:color w:val="000000" w:themeColor="text1"/>
            <w:szCs w:val="22"/>
          </w:rPr>
          <w:id w:val="-18263479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31C9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F231C9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Newsletter or email communication </w:t>
      </w:r>
    </w:p>
    <w:p w14:paraId="471D22BC" w14:textId="77777777" w:rsidR="00F231C9" w:rsidRPr="00F231C9" w:rsidRDefault="00F231C9" w:rsidP="00F231C9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="Segoe UI Symbol" w:eastAsia="MS Gothic" w:hAnsi="Segoe UI Symbol" w:cs="Segoe UI Symbol"/>
            <w:color w:val="000000" w:themeColor="text1"/>
            <w:szCs w:val="22"/>
          </w:rPr>
          <w:id w:val="-19879284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31C9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F231C9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Word of mouth </w:t>
      </w:r>
    </w:p>
    <w:p w14:paraId="43CA6143" w14:textId="77777777" w:rsidR="00F231C9" w:rsidRPr="00F231C9" w:rsidRDefault="00F231C9" w:rsidP="00F231C9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="Segoe UI Symbol" w:eastAsia="MS Gothic" w:hAnsi="Segoe UI Symbol" w:cs="Segoe UI Symbol"/>
            <w:color w:val="000000" w:themeColor="text1"/>
            <w:szCs w:val="22"/>
          </w:rPr>
          <w:id w:val="856650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231C9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F231C9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Other (please specify) </w:t>
      </w:r>
    </w:p>
    <w:p w14:paraId="223A72CD" w14:textId="01283947" w:rsidR="00F231C9" w:rsidRPr="00B7112E" w:rsidRDefault="00F231C9" w:rsidP="00F231C9">
      <w:pPr>
        <w:pStyle w:val="BodyText"/>
        <w:spacing w:after="160" w:line="259" w:lineRule="auto"/>
        <w:ind w:left="644"/>
        <w:rPr>
          <w:rFonts w:asciiTheme="majorHAnsi" w:hAnsiTheme="majorHAnsi" w:cstheme="majorHAnsi"/>
          <w:b/>
          <w:bCs/>
          <w:sz w:val="20"/>
          <w:szCs w:val="20"/>
          <w:lang w:val="en-AU"/>
        </w:rPr>
      </w:pPr>
    </w:p>
    <w:p w14:paraId="3EB23341" w14:textId="77777777" w:rsidR="003B3EEE" w:rsidRDefault="003B3EEE" w:rsidP="003B3EEE">
      <w:pPr>
        <w:rPr>
          <w:rFonts w:asciiTheme="majorHAnsi" w:hAnsiTheme="majorHAnsi" w:cstheme="majorHAnsi"/>
        </w:rPr>
      </w:pPr>
    </w:p>
    <w:p w14:paraId="32B20A12" w14:textId="7CCC24F1" w:rsidR="003B3EEE" w:rsidRPr="00154606" w:rsidRDefault="003B3EEE" w:rsidP="003B3EEE">
      <w:pPr>
        <w:rPr>
          <w:rFonts w:asciiTheme="majorHAnsi" w:eastAsiaTheme="majorEastAsia" w:hAnsiTheme="majorHAnsi" w:cstheme="majorHAnsi"/>
          <w:b/>
          <w:bCs/>
          <w:color w:val="0070C0"/>
          <w:sz w:val="24"/>
        </w:rPr>
      </w:pPr>
      <w:r w:rsidRPr="00154606">
        <w:rPr>
          <w:rFonts w:asciiTheme="majorHAnsi" w:eastAsiaTheme="majorEastAsia" w:hAnsiTheme="majorHAnsi" w:cstheme="majorHAnsi"/>
          <w:b/>
          <w:bCs/>
          <w:color w:val="0070C0"/>
          <w:sz w:val="24"/>
        </w:rPr>
        <w:t xml:space="preserve">Your organisation </w:t>
      </w:r>
      <w:proofErr w:type="gramStart"/>
      <w:r w:rsidRPr="00154606">
        <w:rPr>
          <w:rFonts w:asciiTheme="majorHAnsi" w:eastAsiaTheme="majorEastAsia" w:hAnsiTheme="majorHAnsi" w:cstheme="majorHAnsi"/>
          <w:b/>
          <w:bCs/>
          <w:color w:val="0070C0"/>
          <w:sz w:val="24"/>
        </w:rPr>
        <w:t>at a glance</w:t>
      </w:r>
      <w:proofErr w:type="gramEnd"/>
      <w:r w:rsidRPr="00154606">
        <w:rPr>
          <w:rFonts w:asciiTheme="majorHAnsi" w:eastAsiaTheme="majorEastAsia" w:hAnsiTheme="majorHAnsi" w:cstheme="majorHAnsi"/>
          <w:b/>
          <w:bCs/>
          <w:color w:val="0070C0"/>
          <w:sz w:val="24"/>
        </w:rPr>
        <w:t xml:space="preserve"> </w:t>
      </w:r>
    </w:p>
    <w:p w14:paraId="3B077224" w14:textId="62F62D0D" w:rsidR="003B3EEE" w:rsidRPr="00F231C9" w:rsidRDefault="003B3EEE" w:rsidP="003B3EEE">
      <w:pPr>
        <w:rPr>
          <w:rFonts w:asciiTheme="majorHAnsi" w:eastAsiaTheme="majorEastAsia" w:hAnsiTheme="majorHAnsi" w:cstheme="majorHAnsi"/>
          <w:i/>
          <w:iCs/>
          <w:szCs w:val="22"/>
        </w:rPr>
      </w:pPr>
      <w:r w:rsidRPr="009C5607">
        <w:rPr>
          <w:rFonts w:asciiTheme="majorHAnsi" w:eastAsiaTheme="majorEastAsia" w:hAnsiTheme="majorHAnsi" w:cstheme="majorHAnsi"/>
          <w:i/>
          <w:iCs/>
          <w:szCs w:val="22"/>
        </w:rPr>
        <w:t>These questions are</w:t>
      </w:r>
      <w:r>
        <w:rPr>
          <w:rFonts w:asciiTheme="majorHAnsi" w:eastAsiaTheme="majorEastAsia" w:hAnsiTheme="majorHAnsi" w:cstheme="majorHAnsi"/>
          <w:i/>
          <w:iCs/>
          <w:szCs w:val="22"/>
        </w:rPr>
        <w:t xml:space="preserve"> not assessed against </w:t>
      </w:r>
      <w:r w:rsidRPr="009C5607">
        <w:rPr>
          <w:rFonts w:asciiTheme="majorHAnsi" w:eastAsiaTheme="majorEastAsia" w:hAnsiTheme="majorHAnsi" w:cstheme="majorHAnsi"/>
          <w:i/>
          <w:iCs/>
          <w:szCs w:val="22"/>
        </w:rPr>
        <w:t xml:space="preserve">the membership criteria </w:t>
      </w:r>
      <w:r>
        <w:rPr>
          <w:rFonts w:asciiTheme="majorHAnsi" w:eastAsiaTheme="majorEastAsia" w:hAnsiTheme="majorHAnsi" w:cstheme="majorHAnsi"/>
          <w:i/>
          <w:iCs/>
          <w:szCs w:val="22"/>
        </w:rPr>
        <w:t xml:space="preserve">- </w:t>
      </w:r>
      <w:r w:rsidRPr="009C5607">
        <w:rPr>
          <w:rFonts w:asciiTheme="majorHAnsi" w:eastAsiaTheme="majorEastAsia" w:hAnsiTheme="majorHAnsi" w:cstheme="majorHAnsi"/>
          <w:i/>
          <w:iCs/>
          <w:szCs w:val="22"/>
        </w:rPr>
        <w:t>they help us get to know your organisation and understand our membership base more clearly.</w:t>
      </w:r>
    </w:p>
    <w:p w14:paraId="6D3FD691" w14:textId="77777777" w:rsidR="003B3EEE" w:rsidRPr="00E94DB3" w:rsidRDefault="003B3EEE" w:rsidP="003B3EEE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</w:p>
    <w:p w14:paraId="27B293B7" w14:textId="77777777" w:rsidR="003B3EEE" w:rsidRPr="00E94DB3" w:rsidRDefault="003B3EEE" w:rsidP="003B3EEE">
      <w:pPr>
        <w:rPr>
          <w:rFonts w:asciiTheme="majorHAnsi" w:eastAsiaTheme="majorEastAsia" w:hAnsiTheme="majorHAnsi" w:cstheme="majorHAnsi"/>
          <w:b/>
          <w:bCs/>
          <w:szCs w:val="22"/>
        </w:rPr>
      </w:pPr>
      <w:r w:rsidRPr="00E94DB3">
        <w:rPr>
          <w:rFonts w:asciiTheme="majorHAnsi" w:eastAsiaTheme="majorEastAsia" w:hAnsiTheme="majorHAnsi" w:cstheme="majorHAnsi"/>
          <w:b/>
          <w:bCs/>
          <w:szCs w:val="22"/>
        </w:rPr>
        <w:t>Please indicate your organisation’s primary function</w:t>
      </w:r>
    </w:p>
    <w:p w14:paraId="08D995A5" w14:textId="77777777" w:rsidR="003B3EEE" w:rsidRPr="00E94DB3" w:rsidRDefault="00834DAC" w:rsidP="003B3EEE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647572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="003B3EEE"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National peak body</w:t>
      </w:r>
    </w:p>
    <w:p w14:paraId="1E4E9D55" w14:textId="77777777" w:rsidR="003B3EEE" w:rsidRPr="00E94DB3" w:rsidRDefault="00834DAC" w:rsidP="003B3EEE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523248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="003B3EEE"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State/territory peak body</w:t>
      </w:r>
    </w:p>
    <w:p w14:paraId="48F676CF" w14:textId="77777777" w:rsidR="003B3EEE" w:rsidRPr="00E94DB3" w:rsidRDefault="00834DAC" w:rsidP="003B3EEE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2106916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="003B3EEE"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Service provider </w:t>
      </w:r>
    </w:p>
    <w:p w14:paraId="3238AE21" w14:textId="77777777" w:rsidR="003B3EEE" w:rsidRPr="00E94DB3" w:rsidRDefault="00834DAC" w:rsidP="003B3EEE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473600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="003B3EEE"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Professional association</w:t>
      </w:r>
    </w:p>
    <w:p w14:paraId="437CF40A" w14:textId="77777777" w:rsidR="003B3EEE" w:rsidRDefault="00834DAC" w:rsidP="003B3EEE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706594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="003B3EEE"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Research </w:t>
      </w:r>
    </w:p>
    <w:p w14:paraId="34215E83" w14:textId="77777777" w:rsidR="00197E0F" w:rsidRDefault="00197E0F" w:rsidP="003B3EEE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</w:p>
    <w:p w14:paraId="43090E64" w14:textId="77777777" w:rsidR="00197E0F" w:rsidRDefault="00197E0F" w:rsidP="003B3EEE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</w:p>
    <w:p w14:paraId="29FE7817" w14:textId="77777777" w:rsidR="00197E0F" w:rsidRDefault="00197E0F" w:rsidP="003B3EEE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</w:p>
    <w:p w14:paraId="4AE84BF4" w14:textId="77777777" w:rsidR="00197E0F" w:rsidRDefault="00197E0F" w:rsidP="003B3EEE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</w:p>
    <w:p w14:paraId="7B63238C" w14:textId="77777777" w:rsidR="00197E0F" w:rsidRPr="00E94DB3" w:rsidRDefault="00197E0F" w:rsidP="003B3EEE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</w:p>
    <w:p w14:paraId="39062436" w14:textId="77777777" w:rsidR="00A13FA5" w:rsidRPr="00E94DB3" w:rsidRDefault="00A13FA5" w:rsidP="00A13FA5">
      <w:pPr>
        <w:rPr>
          <w:rFonts w:asciiTheme="majorHAnsi" w:eastAsiaTheme="majorEastAsia" w:hAnsiTheme="majorHAnsi" w:cstheme="majorHAnsi"/>
          <w:b/>
          <w:bCs/>
          <w:szCs w:val="22"/>
        </w:rPr>
      </w:pPr>
      <w:r w:rsidRPr="00E94DB3">
        <w:rPr>
          <w:rFonts w:asciiTheme="majorHAnsi" w:eastAsiaTheme="majorEastAsia" w:hAnsiTheme="majorHAnsi" w:cstheme="majorHAnsi"/>
          <w:b/>
          <w:bCs/>
          <w:szCs w:val="22"/>
        </w:rPr>
        <w:lastRenderedPageBreak/>
        <w:t xml:space="preserve">What areas of the mental health sector is your organisation </w:t>
      </w:r>
      <w:r>
        <w:rPr>
          <w:rFonts w:asciiTheme="majorHAnsi" w:eastAsiaTheme="majorEastAsia" w:hAnsiTheme="majorHAnsi" w:cstheme="majorHAnsi"/>
          <w:b/>
          <w:bCs/>
          <w:szCs w:val="22"/>
        </w:rPr>
        <w:t>representing</w:t>
      </w:r>
      <w:r w:rsidRPr="00E94DB3">
        <w:rPr>
          <w:rFonts w:asciiTheme="majorHAnsi" w:eastAsiaTheme="majorEastAsia" w:hAnsiTheme="majorHAnsi" w:cstheme="majorHAnsi"/>
          <w:b/>
          <w:bCs/>
          <w:szCs w:val="22"/>
        </w:rPr>
        <w:t>?</w:t>
      </w:r>
      <w:r>
        <w:rPr>
          <w:rFonts w:asciiTheme="majorHAnsi" w:eastAsiaTheme="majorEastAsia" w:hAnsiTheme="majorHAnsi" w:cstheme="majorHAnsi"/>
          <w:b/>
          <w:bCs/>
          <w:szCs w:val="22"/>
        </w:rPr>
        <w:t xml:space="preserve"> </w:t>
      </w:r>
      <w:r w:rsidRPr="0096046D">
        <w:rPr>
          <w:rFonts w:asciiTheme="majorHAnsi" w:eastAsiaTheme="majorEastAsia" w:hAnsiTheme="majorHAnsi" w:cstheme="majorHAnsi"/>
          <w:i/>
          <w:iCs/>
          <w:szCs w:val="22"/>
        </w:rPr>
        <w:t xml:space="preserve">(please </w:t>
      </w:r>
      <w:r>
        <w:rPr>
          <w:rFonts w:asciiTheme="majorHAnsi" w:eastAsiaTheme="majorEastAsia" w:hAnsiTheme="majorHAnsi" w:cstheme="majorHAnsi"/>
          <w:i/>
          <w:iCs/>
          <w:szCs w:val="22"/>
        </w:rPr>
        <w:t>tick all that apply)</w:t>
      </w:r>
    </w:p>
    <w:p w14:paraId="3BA7EB62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963487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Early intervention                                    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6321061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>Justice and forensic mental health</w:t>
      </w:r>
    </w:p>
    <w:p w14:paraId="33FDD82F" w14:textId="77777777" w:rsidR="00A13FA5" w:rsidRPr="00E94DB3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328359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Prevention                                                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112247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Aboriginal and Torres Strait Islander mental health                                   </w:t>
      </w:r>
    </w:p>
    <w:p w14:paraId="2C5B44CA" w14:textId="77777777" w:rsidR="00A13FA5" w:rsidRPr="00E94DB3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213230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Suicide prevention                                   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904174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Older persons mental health     </w:t>
      </w:r>
    </w:p>
    <w:p w14:paraId="446AB853" w14:textId="77777777" w:rsidR="00A13FA5" w:rsidRPr="00E94DB3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966236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Clinical services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                                      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107885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Youth mental health</w:t>
      </w:r>
    </w:p>
    <w:p w14:paraId="4D2E11CE" w14:textId="77777777" w:rsidR="00A13FA5" w:rsidRPr="00E94DB3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890249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>Psychosocial services</w:t>
      </w:r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                           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854448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Education and training                     </w:t>
      </w:r>
    </w:p>
    <w:p w14:paraId="7B6DFAE0" w14:textId="77777777" w:rsidR="00A13FA5" w:rsidRPr="00E94DB3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918778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Digital mental health                              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900098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Research                                                 </w:t>
      </w:r>
    </w:p>
    <w:p w14:paraId="453E6AEC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219200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Policy and advocacy                                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805228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 w:rsidRPr="002D0321">
        <w:rPr>
          <w:rFonts w:asciiTheme="majorHAnsi" w:eastAsiaTheme="majorEastAsia" w:hAnsiTheme="majorHAnsi" w:cstheme="majorHAnsi"/>
          <w:color w:val="000000" w:themeColor="text1"/>
          <w:szCs w:val="22"/>
        </w:rPr>
        <w:t>Perinatal and infant mental health</w:t>
      </w:r>
    </w:p>
    <w:p w14:paraId="0698A9D8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392661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Consumer lived experience                   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8981586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Workforce development                                                         </w:t>
      </w:r>
    </w:p>
    <w:p w14:paraId="29B8693C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654148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Suicide lived experience                        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468582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Children’s mental health                                                     </w:t>
      </w:r>
    </w:p>
    <w:p w14:paraId="22A9EB41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707569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Carer, family and kin lived experience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19501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Primary care</w:t>
      </w:r>
    </w:p>
    <w:p w14:paraId="6BB2E8E3" w14:textId="77777777" w:rsidR="00A13FA5" w:rsidRPr="00E94DB3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299920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AOD (Alcohol and other </w:t>
      </w:r>
      <w:proofErr w:type="gramStart"/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drugs)   </w:t>
      </w:r>
      <w:proofErr w:type="gramEnd"/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        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886870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Promotion                                        </w:t>
      </w:r>
    </w:p>
    <w:p w14:paraId="499D4938" w14:textId="77777777" w:rsidR="00A13FA5" w:rsidRPr="00E94DB3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687443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Other (please specify):                   </w:t>
      </w:r>
    </w:p>
    <w:p w14:paraId="320ED3D1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r w:rsidRPr="00E94DB3">
        <w:rPr>
          <w:rFonts w:asciiTheme="majorHAnsi" w:hAnsiTheme="majorHAnsi" w:cstheme="majorHAnsi"/>
          <w:noProof/>
          <w:szCs w:val="22"/>
          <w:lang w:eastAsia="en-AU"/>
        </w:rPr>
        <mc:AlternateContent>
          <mc:Choice Requires="wps">
            <w:drawing>
              <wp:inline distT="0" distB="0" distL="0" distR="0" wp14:anchorId="692F37D2" wp14:editId="537D7524">
                <wp:extent cx="5248910" cy="297180"/>
                <wp:effectExtent l="0" t="0" r="27940" b="26670"/>
                <wp:docPr id="5019668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910" cy="2971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60ADB" w14:textId="77777777" w:rsidR="00A13FA5" w:rsidRDefault="00A13FA5" w:rsidP="00A13F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92F37D2" id="_x0000_s1032" style="width:413.3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" fillcolor="white [3212]" strokecolor="#d8d8d8 [2732]">
                <v:stroke joinstyle="miter"/>
                <v:textbox>
                  <w:txbxContent>
                    <w:p w14:paraId="44660ADB" w14:textId="77777777" w:rsidR="00A13FA5" w:rsidRDefault="00A13FA5" w:rsidP="00A13FA5"/>
                  </w:txbxContent>
                </v:textbox>
                <w10:anchorlock/>
              </v:roundrect>
            </w:pict>
          </mc:Fallback>
        </mc:AlternateContent>
      </w:r>
    </w:p>
    <w:p w14:paraId="7DE0D708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</w:p>
    <w:p w14:paraId="401A7D8F" w14:textId="77777777" w:rsidR="00A13FA5" w:rsidRDefault="00A13FA5" w:rsidP="00A13FA5">
      <w:pPr>
        <w:rPr>
          <w:b/>
          <w:bCs/>
        </w:rPr>
      </w:pPr>
      <w:r w:rsidRPr="00CE38A6">
        <w:rPr>
          <w:b/>
          <w:bCs/>
        </w:rPr>
        <w:t>Population groups or communities that are a focus of your organisations work</w:t>
      </w:r>
      <w:r>
        <w:rPr>
          <w:b/>
          <w:bCs/>
        </w:rPr>
        <w:t xml:space="preserve"> </w:t>
      </w:r>
      <w:r w:rsidRPr="002F284A">
        <w:rPr>
          <w:i/>
          <w:iCs/>
        </w:rPr>
        <w:t xml:space="preserve">(please tick </w:t>
      </w:r>
      <w:r>
        <w:rPr>
          <w:i/>
          <w:iCs/>
        </w:rPr>
        <w:t>all that apply)</w:t>
      </w:r>
    </w:p>
    <w:p w14:paraId="534FB702" w14:textId="77777777" w:rsidR="00A13FA5" w:rsidRPr="00966806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919601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Children                                                        </w:t>
      </w:r>
      <w:r w:rsidRPr="0091292F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91292F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Rural and remote communities</w:t>
      </w:r>
    </w:p>
    <w:p w14:paraId="342C9C52" w14:textId="77777777" w:rsidR="00A13FA5" w:rsidRPr="00966806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452673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Young people                                               </w:t>
      </w:r>
      <w:r w:rsidRPr="0091292F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91292F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Aboriginal and Torres Strait Islander peoples</w:t>
      </w:r>
    </w:p>
    <w:p w14:paraId="2E75D267" w14:textId="77777777" w:rsidR="00A13FA5" w:rsidRPr="00966806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950155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Adults                                                            </w:t>
      </w:r>
      <w:r w:rsidRPr="0091292F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91292F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Culturally and linguistically diverse communities</w:t>
      </w:r>
    </w:p>
    <w:p w14:paraId="7915805F" w14:textId="77777777" w:rsidR="00A13FA5" w:rsidRPr="00966806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248841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Older persons                                              </w:t>
      </w:r>
      <w:r w:rsidRPr="0091292F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91292F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Veterans and ex-serving defence personnel</w:t>
      </w:r>
    </w:p>
    <w:p w14:paraId="48EABD3D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r w:rsidRPr="0091292F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91292F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LGBTQIA+ communities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                             </w:t>
      </w:r>
      <w:r w:rsidRPr="00DD41CE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People experiencing homelessness or housing insecurity</w:t>
      </w:r>
    </w:p>
    <w:p w14:paraId="706AA965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r w:rsidRPr="0091292F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91292F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People with disability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                                 </w:t>
      </w:r>
      <w:r w:rsidRPr="00DD41CE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Perinatal and infant populations</w:t>
      </w:r>
    </w:p>
    <w:p w14:paraId="46F17889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r w:rsidRPr="0091292F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91292F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R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efugees and asylum seekers                    </w:t>
      </w:r>
      <w:r w:rsidRPr="0091292F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91292F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Families and carers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  </w:t>
      </w:r>
    </w:p>
    <w:p w14:paraId="38A9E887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r w:rsidRPr="0091292F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91292F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People involved in the justice system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    </w:t>
      </w:r>
    </w:p>
    <w:p w14:paraId="694A44D4" w14:textId="77777777" w:rsidR="00A13FA5" w:rsidRPr="00E94DB3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2086412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Other (please specify): __________</w:t>
      </w:r>
    </w:p>
    <w:p w14:paraId="613F6549" w14:textId="77777777" w:rsidR="00A13FA5" w:rsidRPr="009C5607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r w:rsidRPr="00E94DB3">
        <w:rPr>
          <w:rFonts w:asciiTheme="majorHAnsi" w:hAnsiTheme="majorHAnsi" w:cstheme="majorHAnsi"/>
          <w:noProof/>
          <w:szCs w:val="22"/>
          <w:lang w:eastAsia="en-AU"/>
        </w:rPr>
        <mc:AlternateContent>
          <mc:Choice Requires="wps">
            <w:drawing>
              <wp:inline distT="0" distB="0" distL="0" distR="0" wp14:anchorId="0F03B79A" wp14:editId="1CA75A67">
                <wp:extent cx="5248910" cy="297180"/>
                <wp:effectExtent l="0" t="0" r="27940" b="26670"/>
                <wp:docPr id="17486638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910" cy="2971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B442F" w14:textId="77777777" w:rsidR="00A13FA5" w:rsidRDefault="00A13FA5" w:rsidP="00A13F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03B79A" id="_x0000_s1033" style="width:413.3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" fillcolor="white [3212]" strokecolor="#d8d8d8 [2732]">
                <v:stroke joinstyle="miter"/>
                <v:textbox>
                  <w:txbxContent>
                    <w:p w14:paraId="19BB442F" w14:textId="77777777" w:rsidR="00A13FA5" w:rsidRDefault="00A13FA5" w:rsidP="00A13FA5"/>
                  </w:txbxContent>
                </v:textbox>
                <w10:anchorlock/>
              </v:roundrect>
            </w:pict>
          </mc:Fallback>
        </mc:AlternateContent>
      </w:r>
    </w:p>
    <w:p w14:paraId="00C70AEE" w14:textId="531F34E2" w:rsidR="00A13FA5" w:rsidRPr="00DD41CE" w:rsidRDefault="00A13FA5" w:rsidP="00A13FA5">
      <w:pPr>
        <w:rPr>
          <w:rFonts w:asciiTheme="majorHAnsi" w:eastAsiaTheme="majorEastAsia" w:hAnsiTheme="majorHAnsi" w:cstheme="majorHAnsi"/>
          <w:b/>
          <w:bCs/>
          <w:color w:val="000000" w:themeColor="text1"/>
          <w:szCs w:val="22"/>
        </w:rPr>
      </w:pPr>
      <w:r w:rsidRPr="00DD41CE">
        <w:rPr>
          <w:rFonts w:asciiTheme="majorHAnsi" w:eastAsiaTheme="majorEastAsia" w:hAnsiTheme="majorHAnsi" w:cstheme="majorHAnsi"/>
          <w:b/>
          <w:bCs/>
          <w:color w:val="000000" w:themeColor="text1"/>
          <w:szCs w:val="22"/>
        </w:rPr>
        <w:t xml:space="preserve">Lived experience </w:t>
      </w:r>
      <w:r>
        <w:rPr>
          <w:rFonts w:asciiTheme="majorHAnsi" w:eastAsiaTheme="majorEastAsia" w:hAnsiTheme="majorHAnsi" w:cstheme="majorHAnsi"/>
          <w:b/>
          <w:bCs/>
          <w:color w:val="000000" w:themeColor="text1"/>
          <w:szCs w:val="22"/>
        </w:rPr>
        <w:t>representation</w:t>
      </w:r>
    </w:p>
    <w:p w14:paraId="6EFB03C1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t>Does your organisation have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designated</w:t>
      </w: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lived experience representation in any of the following?</w:t>
      </w:r>
    </w:p>
    <w:p w14:paraId="2ECC0544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r w:rsidRPr="00DD41CE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Board</w:t>
      </w: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br/>
      </w:r>
      <w:r w:rsidRPr="00DD41CE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Executive leadership</w:t>
      </w: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br/>
      </w:r>
      <w:r w:rsidRPr="00DD41CE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Workforce</w:t>
      </w: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br/>
      </w:r>
      <w:r w:rsidRPr="00DD41CE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Advisory structures</w:t>
      </w: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br/>
      </w:r>
      <w:r w:rsidRPr="00DD41CE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DD41CE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None of the above</w:t>
      </w:r>
    </w:p>
    <w:p w14:paraId="63F2D459" w14:textId="77777777" w:rsidR="00A13FA5" w:rsidRPr="00E94DB3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51443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Other (please specify): __________</w:t>
      </w:r>
    </w:p>
    <w:p w14:paraId="75C94195" w14:textId="77777777" w:rsidR="00A13FA5" w:rsidRPr="009C5607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r w:rsidRPr="00E94DB3">
        <w:rPr>
          <w:rFonts w:asciiTheme="majorHAnsi" w:hAnsiTheme="majorHAnsi" w:cstheme="majorHAnsi"/>
          <w:noProof/>
          <w:szCs w:val="22"/>
          <w:lang w:eastAsia="en-AU"/>
        </w:rPr>
        <mc:AlternateContent>
          <mc:Choice Requires="wps">
            <w:drawing>
              <wp:inline distT="0" distB="0" distL="0" distR="0" wp14:anchorId="5B43D185" wp14:editId="53C9CCAF">
                <wp:extent cx="5248910" cy="297180"/>
                <wp:effectExtent l="0" t="0" r="27940" b="26670"/>
                <wp:docPr id="5337388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910" cy="29718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383A2" w14:textId="77777777" w:rsidR="00A13FA5" w:rsidRDefault="00A13FA5" w:rsidP="00A13F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B43D185" id="_x0000_s1034" style="width:413.3pt;height: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" fillcolor="white [3212]" strokecolor="#d8d8d8 [2732]">
                <v:stroke joinstyle="miter"/>
                <v:textbox>
                  <w:txbxContent>
                    <w:p w14:paraId="403383A2" w14:textId="77777777" w:rsidR="00A13FA5" w:rsidRDefault="00A13FA5" w:rsidP="00A13FA5"/>
                  </w:txbxContent>
                </v:textbox>
                <w10:anchorlock/>
              </v:roundrect>
            </w:pict>
          </mc:Fallback>
        </mc:AlternateContent>
      </w:r>
    </w:p>
    <w:p w14:paraId="44E5D682" w14:textId="77777777" w:rsidR="00A13FA5" w:rsidRPr="00CE38A6" w:rsidRDefault="00A13FA5" w:rsidP="00A13FA5">
      <w:pPr>
        <w:rPr>
          <w:b/>
          <w:bCs/>
        </w:rPr>
      </w:pPr>
    </w:p>
    <w:p w14:paraId="406309ED" w14:textId="77777777" w:rsidR="00A13FA5" w:rsidRPr="00416C45" w:rsidRDefault="00A13FA5" w:rsidP="00A13FA5">
      <w:pPr>
        <w:pStyle w:val="Heading2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Interests in Membership with Mental Health Australia</w:t>
      </w:r>
    </w:p>
    <w:p w14:paraId="328094A0" w14:textId="77777777" w:rsidR="00A13FA5" w:rsidRPr="00E94DB3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672473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Networking with other organisations</w:t>
      </w:r>
    </w:p>
    <w:p w14:paraId="09D29B90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387187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Access to sector insights, reports and data</w:t>
      </w:r>
    </w:p>
    <w:p w14:paraId="6FA6AA31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9147039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Opportunities to collaborate on submissions </w:t>
      </w:r>
    </w:p>
    <w:p w14:paraId="67DC138F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955087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 </w:t>
      </w:r>
      <w:r w:rsidRPr="006D327F">
        <w:rPr>
          <w:rFonts w:asciiTheme="majorHAnsi" w:eastAsiaTheme="majorEastAsia" w:hAnsiTheme="majorHAnsi" w:cstheme="majorHAnsi"/>
          <w:color w:val="000000" w:themeColor="text1"/>
          <w:szCs w:val="22"/>
        </w:rPr>
        <w:t>Amplifying our advocacy at a national level</w:t>
      </w:r>
    </w:p>
    <w:p w14:paraId="00E7353C" w14:textId="77777777" w:rsidR="00A13FA5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274923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94DB3">
            <w:rPr>
              <w:rFonts w:ascii="Segoe UI Symbol" w:eastAsia="MS Gothic" w:hAnsi="Segoe UI Symbol" w:cs="Segoe UI Symbol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Strengthening your organisations visibility </w:t>
      </w:r>
    </w:p>
    <w:p w14:paraId="40F201EF" w14:textId="77777777" w:rsidR="00A13FA5" w:rsidRPr="00D772E4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r w:rsidRPr="00D772E4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D772E4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Opportunities to collaborate to solve practical sector challenges or</w:t>
      </w:r>
    </w:p>
    <w:p w14:paraId="1F40FE13" w14:textId="77777777" w:rsidR="00A13FA5" w:rsidRPr="00D772E4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r w:rsidRPr="00D772E4">
        <w:rPr>
          <w:rFonts w:ascii="Segoe UI Symbol" w:eastAsiaTheme="majorEastAsia" w:hAnsi="Segoe UI Symbol" w:cs="Segoe UI Symbol"/>
          <w:color w:val="000000" w:themeColor="text1"/>
          <w:szCs w:val="22"/>
        </w:rPr>
        <w:t>☐</w:t>
      </w:r>
      <w:r w:rsidRPr="00D772E4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Opportunities to build our capacity and capability through sector development</w:t>
      </w:r>
    </w:p>
    <w:p w14:paraId="1B5FF273" w14:textId="77777777" w:rsidR="00A13FA5" w:rsidRPr="00E94DB3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2740558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E94DB3"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Other (please specify):</w:t>
      </w:r>
    </w:p>
    <w:p w14:paraId="4AE4ED8F" w14:textId="77777777" w:rsidR="00A13FA5" w:rsidRPr="00FA1002" w:rsidRDefault="00A13FA5" w:rsidP="00A13FA5">
      <w:pPr>
        <w:rPr>
          <w:rFonts w:asciiTheme="majorHAnsi" w:eastAsiaTheme="majorEastAsia" w:hAnsiTheme="majorHAnsi" w:cstheme="majorHAnsi"/>
          <w:color w:val="000000" w:themeColor="text1"/>
          <w:szCs w:val="22"/>
        </w:rPr>
      </w:pPr>
      <w:r w:rsidRPr="00E94DB3">
        <w:rPr>
          <w:rFonts w:asciiTheme="majorHAnsi" w:hAnsiTheme="majorHAnsi" w:cstheme="majorHAnsi"/>
          <w:noProof/>
          <w:szCs w:val="22"/>
          <w:lang w:eastAsia="en-AU"/>
        </w:rPr>
        <mc:AlternateContent>
          <mc:Choice Requires="wps">
            <w:drawing>
              <wp:inline distT="0" distB="0" distL="0" distR="0" wp14:anchorId="7FBE2897" wp14:editId="3D2832F3">
                <wp:extent cx="5248910" cy="619125"/>
                <wp:effectExtent l="0" t="0" r="27940" b="28575"/>
                <wp:docPr id="1265326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910" cy="6191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DBF69" w14:textId="77777777" w:rsidR="00A13FA5" w:rsidRDefault="00A13FA5" w:rsidP="00A13F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BE2897" id="_x0000_s1035" style="width:413.3pt;height:4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" fillcolor="white [3212]" strokecolor="#d8d8d8 [2732]">
                <v:stroke joinstyle="miter"/>
                <v:textbox>
                  <w:txbxContent>
                    <w:p w14:paraId="134DBF69" w14:textId="77777777" w:rsidR="00A13FA5" w:rsidRDefault="00A13FA5" w:rsidP="00A13FA5"/>
                  </w:txbxContent>
                </v:textbox>
                <w10:anchorlock/>
              </v:roundrect>
            </w:pict>
          </mc:Fallback>
        </mc:AlternateContent>
      </w:r>
    </w:p>
    <w:p w14:paraId="4B7A613D" w14:textId="77777777" w:rsidR="00A13FA5" w:rsidRDefault="00A13FA5" w:rsidP="00A13FA5">
      <w:pPr>
        <w:rPr>
          <w:b/>
          <w:bCs/>
        </w:rPr>
      </w:pPr>
    </w:p>
    <w:p w14:paraId="30F13648" w14:textId="77777777" w:rsidR="00A13FA5" w:rsidRPr="00767EA5" w:rsidRDefault="00A13FA5" w:rsidP="00A13FA5">
      <w:pPr>
        <w:rPr>
          <w:b/>
          <w:bCs/>
        </w:rPr>
      </w:pPr>
      <w:r w:rsidRPr="00767EA5">
        <w:rPr>
          <w:b/>
          <w:bCs/>
        </w:rPr>
        <w:t>Organisational size</w:t>
      </w:r>
    </w:p>
    <w:p w14:paraId="30BC28D2" w14:textId="77777777" w:rsidR="00A13FA5" w:rsidRDefault="00A13FA5" w:rsidP="00A13FA5">
      <w:pPr>
        <w:rPr>
          <w:b/>
          <w:bCs/>
        </w:rPr>
      </w:pPr>
      <w:r>
        <w:rPr>
          <w:b/>
          <w:bCs/>
        </w:rPr>
        <w:t xml:space="preserve">Number of staff: </w:t>
      </w:r>
    </w:p>
    <w:p w14:paraId="3D76D0C3" w14:textId="77777777" w:rsidR="00A13FA5" w:rsidRDefault="00A13FA5" w:rsidP="00A13FA5">
      <w:sdt>
        <w:sdtPr>
          <w:id w:val="432635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0-5    </w:t>
      </w:r>
      <w:sdt>
        <w:sdtPr>
          <w:id w:val="770596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6-20     </w:t>
      </w:r>
      <w:sdt>
        <w:sdtPr>
          <w:id w:val="1830207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21-50     </w:t>
      </w:r>
      <w:sdt>
        <w:sdtPr>
          <w:id w:val="-115437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51-200     </w:t>
      </w:r>
      <w:sdt>
        <w:sdtPr>
          <w:id w:val="15488735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201+        </w:t>
      </w:r>
    </w:p>
    <w:p w14:paraId="1233A5D4" w14:textId="77777777" w:rsidR="00A13FA5" w:rsidRPr="00117EB7" w:rsidRDefault="00A13FA5" w:rsidP="00A13FA5">
      <w:pPr>
        <w:rPr>
          <w:b/>
          <w:bCs/>
        </w:rPr>
      </w:pPr>
      <w:r w:rsidRPr="00117EB7">
        <w:rPr>
          <w:b/>
          <w:bCs/>
        </w:rPr>
        <w:t xml:space="preserve">Number of volunteers:                                                                                                                                          </w:t>
      </w:r>
    </w:p>
    <w:p w14:paraId="626D7973" w14:textId="77777777" w:rsidR="00A13FA5" w:rsidRPr="009E0728" w:rsidRDefault="00A13FA5" w:rsidP="00A13FA5">
      <w:r>
        <w:t xml:space="preserve"> </w:t>
      </w:r>
      <w:sdt>
        <w:sdtPr>
          <w:id w:val="10591263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0       </w:t>
      </w:r>
      <w:sdt>
        <w:sdtPr>
          <w:id w:val="1148940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1-10     </w:t>
      </w:r>
      <w:sdt>
        <w:sdtPr>
          <w:id w:val="15665331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11-50     </w:t>
      </w:r>
      <w:sdt>
        <w:sdtPr>
          <w:id w:val="-7641469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51-100     </w:t>
      </w:r>
      <w:sdt>
        <w:sdtPr>
          <w:id w:val="-4597197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101+        </w:t>
      </w:r>
    </w:p>
    <w:p w14:paraId="1CD91CE7" w14:textId="77777777" w:rsidR="00A13FA5" w:rsidRDefault="00A13FA5" w:rsidP="00A13FA5">
      <w:pPr>
        <w:rPr>
          <w:b/>
          <w:bCs/>
        </w:rPr>
      </w:pPr>
    </w:p>
    <w:p w14:paraId="50368184" w14:textId="77777777" w:rsidR="00A13FA5" w:rsidRPr="00402360" w:rsidRDefault="00A13FA5" w:rsidP="00A13FA5">
      <w:r w:rsidRPr="008E2A54">
        <w:rPr>
          <w:b/>
          <w:bCs/>
        </w:rPr>
        <w:t>Funding sources</w:t>
      </w:r>
    </w:p>
    <w:p w14:paraId="56137640" w14:textId="77777777" w:rsidR="00A13FA5" w:rsidRPr="008E2A54" w:rsidRDefault="00A13FA5" w:rsidP="00A13FA5"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2053027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8E2A54">
        <w:t xml:space="preserve"> Commonwealth</w:t>
      </w:r>
      <w:r>
        <w:t xml:space="preserve">         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5047115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8E2A54">
        <w:t xml:space="preserve"> Donations/philanthropy</w:t>
      </w:r>
    </w:p>
    <w:p w14:paraId="43AC5229" w14:textId="77777777" w:rsidR="00A13FA5" w:rsidRPr="008E2A54" w:rsidRDefault="00A13FA5" w:rsidP="00A13FA5"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3751230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8E2A54">
        <w:t xml:space="preserve"> State/territory</w:t>
      </w:r>
      <w:r>
        <w:t xml:space="preserve">               </w:t>
      </w:r>
      <w:r w:rsidRPr="00402360">
        <w:rPr>
          <w:rFonts w:ascii="Segoe UI Symbol" w:hAnsi="Segoe UI Symbol" w:cs="Segoe UI Symbol"/>
        </w:rPr>
        <w:t>☐</w:t>
      </w:r>
      <w:r w:rsidRPr="00402360">
        <w:t xml:space="preserve"> Fee-for-service</w:t>
      </w:r>
      <w:r>
        <w:t xml:space="preserve"> revenue</w:t>
      </w:r>
    </w:p>
    <w:p w14:paraId="44D8D1BA" w14:textId="77777777" w:rsidR="00A13FA5" w:rsidRDefault="00A13FA5" w:rsidP="00A13FA5"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1919558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8E2A54">
        <w:t xml:space="preserve"> PHN</w:t>
      </w:r>
      <w:r>
        <w:t xml:space="preserve">                                 </w:t>
      </w:r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-8159538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8E2A54">
        <w:t xml:space="preserve"> NDI</w:t>
      </w:r>
      <w:r>
        <w:t>S</w:t>
      </w:r>
    </w:p>
    <w:p w14:paraId="4CF29673" w14:textId="77777777" w:rsidR="00A13FA5" w:rsidRDefault="00A13FA5" w:rsidP="00A13FA5"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224876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 w:rsidRPr="008E2A54">
        <w:t xml:space="preserve"> </w:t>
      </w:r>
      <w:r>
        <w:t>Corporate partnerships</w:t>
      </w:r>
    </w:p>
    <w:p w14:paraId="1182975E" w14:textId="77777777" w:rsidR="00A13FA5" w:rsidRPr="008E2A54" w:rsidRDefault="00A13FA5" w:rsidP="00A13FA5">
      <w:sdt>
        <w:sdtPr>
          <w:rPr>
            <w:rFonts w:asciiTheme="majorHAnsi" w:eastAsiaTheme="majorEastAsia" w:hAnsiTheme="majorHAnsi" w:cstheme="majorHAnsi"/>
            <w:color w:val="000000" w:themeColor="text1"/>
            <w:szCs w:val="22"/>
          </w:rPr>
          <w:id w:val="19353212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ajorHAnsi" w:hint="eastAsia"/>
              <w:color w:val="000000" w:themeColor="text1"/>
              <w:szCs w:val="22"/>
            </w:rPr>
            <w:t>☐</w:t>
          </w:r>
        </w:sdtContent>
      </w:sdt>
      <w:r>
        <w:rPr>
          <w:rFonts w:asciiTheme="majorHAnsi" w:eastAsiaTheme="majorEastAsia" w:hAnsiTheme="majorHAnsi" w:cstheme="majorHAnsi"/>
          <w:color w:val="000000" w:themeColor="text1"/>
          <w:szCs w:val="22"/>
        </w:rPr>
        <w:t xml:space="preserve"> Other (please specify):</w:t>
      </w:r>
    </w:p>
    <w:p w14:paraId="610B6681" w14:textId="3DA501EA" w:rsidR="006C0FCF" w:rsidRDefault="00A13FA5" w:rsidP="003B3EEE">
      <w:r w:rsidRPr="00E94DB3">
        <w:rPr>
          <w:rFonts w:asciiTheme="majorHAnsi" w:hAnsiTheme="majorHAnsi" w:cstheme="majorHAnsi"/>
          <w:noProof/>
          <w:szCs w:val="22"/>
          <w:lang w:eastAsia="en-AU"/>
        </w:rPr>
        <mc:AlternateContent>
          <mc:Choice Requires="wps">
            <w:drawing>
              <wp:inline distT="0" distB="0" distL="0" distR="0" wp14:anchorId="4A376520" wp14:editId="4A2F5617">
                <wp:extent cx="5248910" cy="247650"/>
                <wp:effectExtent l="0" t="0" r="27940" b="19050"/>
                <wp:docPr id="13746168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910" cy="2476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B0E96" w14:textId="77777777" w:rsidR="00A13FA5" w:rsidRDefault="00A13FA5" w:rsidP="00A13F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A376520" id="_x0000_s1036" style="width:413.3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" fillcolor="white [3212]" strokecolor="#d8d8d8 [2732]">
                <v:stroke joinstyle="miter"/>
                <v:textbox>
                  <w:txbxContent>
                    <w:p w14:paraId="3EDB0E96" w14:textId="77777777" w:rsidR="00A13FA5" w:rsidRDefault="00A13FA5" w:rsidP="00A13FA5"/>
                  </w:txbxContent>
                </v:textbox>
                <w10:anchorlock/>
              </v:roundrect>
            </w:pict>
          </mc:Fallback>
        </mc:AlternateContent>
      </w:r>
    </w:p>
    <w:p w14:paraId="7A9378DF" w14:textId="77777777" w:rsidR="003B3EEE" w:rsidRPr="002B470C" w:rsidRDefault="003B3EEE" w:rsidP="003B3EEE"/>
    <w:p w14:paraId="0690FDC0" w14:textId="77777777" w:rsidR="003B3EEE" w:rsidRPr="003353FD" w:rsidRDefault="003B3EEE" w:rsidP="003B3EEE">
      <w:pPr>
        <w:pStyle w:val="Heading2"/>
        <w:rPr>
          <w:rFonts w:asciiTheme="majorHAnsi" w:hAnsiTheme="majorHAnsi" w:cstheme="majorHAnsi"/>
          <w:color w:val="0070C0"/>
          <w:sz w:val="24"/>
          <w:szCs w:val="24"/>
        </w:rPr>
      </w:pPr>
      <w:r w:rsidRPr="003353FD">
        <w:rPr>
          <w:rFonts w:asciiTheme="majorHAnsi" w:hAnsiTheme="majorHAnsi" w:cstheme="majorHAnsi"/>
          <w:color w:val="0070C0"/>
          <w:sz w:val="24"/>
          <w:szCs w:val="24"/>
        </w:rPr>
        <w:t>Supporting documentation</w:t>
      </w:r>
    </w:p>
    <w:p w14:paraId="0363503F" w14:textId="77777777" w:rsidR="003B3EEE" w:rsidRPr="00E94DB3" w:rsidRDefault="003B3EEE" w:rsidP="003B3EEE">
      <w:pPr>
        <w:pStyle w:val="BodyText"/>
        <w:rPr>
          <w:rFonts w:asciiTheme="majorHAnsi" w:hAnsiTheme="majorHAnsi" w:cstheme="majorHAnsi"/>
          <w:b/>
          <w:bCs/>
          <w:szCs w:val="22"/>
        </w:rPr>
      </w:pPr>
      <w:r w:rsidRPr="00E94DB3">
        <w:rPr>
          <w:rFonts w:asciiTheme="majorHAnsi" w:hAnsiTheme="majorHAnsi" w:cstheme="majorHAnsi"/>
          <w:b/>
          <w:bCs/>
          <w:szCs w:val="22"/>
        </w:rPr>
        <w:t>Please ensure the following documents are included as part of your submission to support your application:</w:t>
      </w:r>
    </w:p>
    <w:p w14:paraId="140A3BC9" w14:textId="77777777" w:rsidR="003B3EEE" w:rsidRPr="00E94DB3" w:rsidRDefault="00834DAC" w:rsidP="003B3EEE">
      <w:pPr>
        <w:pStyle w:val="BodyText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id w:val="43063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E94DB3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3B3EEE" w:rsidRPr="00E94DB3">
        <w:rPr>
          <w:rFonts w:asciiTheme="majorHAnsi" w:hAnsiTheme="majorHAnsi" w:cstheme="majorHAnsi"/>
          <w:szCs w:val="22"/>
        </w:rPr>
        <w:t xml:space="preserve"> Organisation’s constitution (or similar) </w:t>
      </w:r>
    </w:p>
    <w:p w14:paraId="67A438A7" w14:textId="77777777" w:rsidR="003B3EEE" w:rsidRPr="00E94DB3" w:rsidRDefault="00834DAC" w:rsidP="003B3EEE">
      <w:pPr>
        <w:pStyle w:val="BodyText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id w:val="1278453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E94DB3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3B3EEE" w:rsidRPr="00E94DB3">
        <w:rPr>
          <w:rFonts w:asciiTheme="majorHAnsi" w:hAnsiTheme="majorHAnsi" w:cstheme="majorHAnsi"/>
          <w:szCs w:val="22"/>
        </w:rPr>
        <w:t xml:space="preserve"> Latest Annual Report (including financial statements) </w:t>
      </w:r>
    </w:p>
    <w:p w14:paraId="221E4612" w14:textId="77777777" w:rsidR="003B3EEE" w:rsidRPr="00E94DB3" w:rsidRDefault="00834DAC" w:rsidP="003B3EEE">
      <w:pPr>
        <w:pStyle w:val="BodyText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id w:val="523066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E94DB3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3B3EEE" w:rsidRPr="00E94DB3">
        <w:rPr>
          <w:rFonts w:asciiTheme="majorHAnsi" w:hAnsiTheme="majorHAnsi" w:cstheme="majorHAnsi"/>
          <w:szCs w:val="22"/>
        </w:rPr>
        <w:t xml:space="preserve"> A high-resolution photograph of your organisational logo to be displayed on the Mental Health Australia website </w:t>
      </w:r>
    </w:p>
    <w:p w14:paraId="7E72ED7D" w14:textId="77777777" w:rsidR="003B3EEE" w:rsidRPr="00E94DB3" w:rsidRDefault="00834DAC" w:rsidP="003B3EEE">
      <w:pPr>
        <w:pStyle w:val="BodyText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id w:val="-1682738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E94DB3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3B3EEE" w:rsidRPr="00E94DB3">
        <w:rPr>
          <w:rFonts w:asciiTheme="majorHAnsi" w:hAnsiTheme="majorHAnsi" w:cstheme="majorHAnsi"/>
          <w:szCs w:val="22"/>
        </w:rPr>
        <w:t xml:space="preserve"> A </w:t>
      </w:r>
      <w:r w:rsidR="003B3EEE">
        <w:rPr>
          <w:rFonts w:asciiTheme="majorHAnsi" w:hAnsiTheme="majorHAnsi" w:cstheme="majorHAnsi"/>
          <w:szCs w:val="22"/>
        </w:rPr>
        <w:t>nominator form signed by a full member</w:t>
      </w:r>
      <w:r w:rsidR="003B3EEE" w:rsidRPr="00E94DB3">
        <w:rPr>
          <w:rFonts w:asciiTheme="majorHAnsi" w:hAnsiTheme="majorHAnsi" w:cstheme="majorHAnsi"/>
          <w:szCs w:val="22"/>
        </w:rPr>
        <w:t xml:space="preserve"> (including electronic signature form nominator) </w:t>
      </w:r>
    </w:p>
    <w:p w14:paraId="1D049AFE" w14:textId="247AB272" w:rsidR="003B3EEE" w:rsidRPr="003353FD" w:rsidRDefault="003B3EEE" w:rsidP="003B3EEE">
      <w:pPr>
        <w:rPr>
          <w:rFonts w:asciiTheme="majorHAnsi" w:hAnsiTheme="majorHAnsi" w:cstheme="majorHAnsi"/>
          <w:i/>
          <w:iCs/>
          <w:color w:val="0070C0"/>
          <w:szCs w:val="22"/>
        </w:rPr>
      </w:pPr>
    </w:p>
    <w:p w14:paraId="54BAC45C" w14:textId="77777777" w:rsidR="003B3EEE" w:rsidRPr="003353FD" w:rsidRDefault="003B3EEE" w:rsidP="003B3EEE">
      <w:pPr>
        <w:pStyle w:val="Heading2"/>
        <w:rPr>
          <w:rFonts w:asciiTheme="majorHAnsi" w:hAnsiTheme="majorHAnsi" w:cstheme="majorHAnsi"/>
          <w:color w:val="0070C0"/>
          <w:sz w:val="24"/>
          <w:szCs w:val="24"/>
        </w:rPr>
      </w:pPr>
      <w:r w:rsidRPr="003353FD">
        <w:rPr>
          <w:rFonts w:asciiTheme="majorHAnsi" w:hAnsiTheme="majorHAnsi" w:cstheme="majorHAnsi"/>
          <w:color w:val="0070C0"/>
          <w:sz w:val="24"/>
          <w:szCs w:val="24"/>
        </w:rPr>
        <w:lastRenderedPageBreak/>
        <w:t>Confirmation &amp; agreement</w:t>
      </w:r>
    </w:p>
    <w:p w14:paraId="1C0BDF35" w14:textId="77777777" w:rsidR="003B3EEE" w:rsidRPr="002B470C" w:rsidRDefault="00834DAC" w:rsidP="003B3EEE">
      <w:pPr>
        <w:pStyle w:val="BodyText"/>
        <w:tabs>
          <w:tab w:val="left" w:pos="851"/>
        </w:tabs>
        <w:ind w:left="426" w:hanging="426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id w:val="-131178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2B470C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3B3EEE" w:rsidRPr="002B470C">
        <w:rPr>
          <w:rFonts w:asciiTheme="majorHAnsi" w:hAnsiTheme="majorHAnsi" w:cstheme="majorHAnsi"/>
          <w:szCs w:val="22"/>
        </w:rPr>
        <w:tab/>
        <w:t>I confirm that all information and statements provided are true, complete and accurate</w:t>
      </w:r>
    </w:p>
    <w:p w14:paraId="0E7EA94E" w14:textId="77777777" w:rsidR="003B3EEE" w:rsidRPr="002B470C" w:rsidRDefault="00834DAC" w:rsidP="003B3EEE">
      <w:pPr>
        <w:pStyle w:val="BodyText"/>
        <w:tabs>
          <w:tab w:val="left" w:pos="851"/>
        </w:tabs>
        <w:ind w:left="426" w:hanging="426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id w:val="1118568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2B470C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3B3EEE" w:rsidRPr="002B470C">
        <w:rPr>
          <w:rFonts w:asciiTheme="majorHAnsi" w:hAnsiTheme="majorHAnsi" w:cstheme="majorHAnsi"/>
          <w:szCs w:val="22"/>
        </w:rPr>
        <w:tab/>
        <w:t>I confirm that I am authorised to apply for membership of Mental Health Australia on behalf of my organisation</w:t>
      </w:r>
    </w:p>
    <w:p w14:paraId="2C31DFE4" w14:textId="77777777" w:rsidR="003B3EEE" w:rsidRPr="002B470C" w:rsidRDefault="00834DAC" w:rsidP="003B3EEE">
      <w:pPr>
        <w:pStyle w:val="BodyText"/>
        <w:tabs>
          <w:tab w:val="left" w:pos="851"/>
        </w:tabs>
        <w:ind w:left="426" w:hanging="426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id w:val="-15436692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2B470C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3B3EEE" w:rsidRPr="002B470C">
        <w:rPr>
          <w:rFonts w:asciiTheme="majorHAnsi" w:hAnsiTheme="majorHAnsi" w:cstheme="majorHAnsi"/>
          <w:szCs w:val="22"/>
        </w:rPr>
        <w:tab/>
        <w:t xml:space="preserve">I further agree on behalf of my organisation to support the objectives of Mental Health Australia and comply with all rules in accordance with the </w:t>
      </w:r>
      <w:hyperlink r:id="rId12" w:history="1">
        <w:r w:rsidR="003B3EEE" w:rsidRPr="002B470C">
          <w:rPr>
            <w:rStyle w:val="Hyperlink"/>
            <w:rFonts w:asciiTheme="majorHAnsi" w:hAnsiTheme="majorHAnsi" w:cstheme="majorHAnsi"/>
            <w:szCs w:val="22"/>
          </w:rPr>
          <w:t>Mental Health Australia Ltd. Constitution</w:t>
        </w:r>
      </w:hyperlink>
      <w:r w:rsidR="003B3EEE" w:rsidRPr="002B470C">
        <w:rPr>
          <w:rFonts w:asciiTheme="majorHAnsi" w:hAnsiTheme="majorHAnsi" w:cstheme="majorHAnsi"/>
          <w:szCs w:val="22"/>
        </w:rPr>
        <w:t xml:space="preserve">. </w:t>
      </w:r>
    </w:p>
    <w:p w14:paraId="1066FD68" w14:textId="77777777" w:rsidR="003B3EEE" w:rsidRPr="002B470C" w:rsidRDefault="00834DAC" w:rsidP="003B3EEE">
      <w:pPr>
        <w:pStyle w:val="BodyText"/>
        <w:tabs>
          <w:tab w:val="left" w:pos="851"/>
        </w:tabs>
        <w:ind w:left="426" w:hanging="426"/>
        <w:rPr>
          <w:rFonts w:asciiTheme="majorHAnsi" w:hAnsiTheme="majorHAnsi" w:cstheme="majorHAnsi"/>
          <w:b/>
          <w:color w:val="F7931E" w:themeColor="background2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id w:val="16624256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2B470C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3B3EEE" w:rsidRPr="002B470C">
        <w:rPr>
          <w:rFonts w:asciiTheme="majorHAnsi" w:hAnsiTheme="majorHAnsi" w:cstheme="majorHAnsi"/>
          <w:szCs w:val="22"/>
        </w:rPr>
        <w:tab/>
        <w:t xml:space="preserve">I understand the Mental Health Australia Board has the right to accept or reject any application for membership subject to </w:t>
      </w:r>
      <w:hyperlink r:id="rId13" w:history="1">
        <w:r w:rsidR="003B3EEE" w:rsidRPr="002B470C">
          <w:rPr>
            <w:rStyle w:val="Hyperlink"/>
            <w:rFonts w:asciiTheme="majorHAnsi" w:hAnsiTheme="majorHAnsi" w:cstheme="majorHAnsi"/>
            <w:szCs w:val="22"/>
          </w:rPr>
          <w:t>clause 4.8 of the Constitution of Mental Health Australia Ltd.</w:t>
        </w:r>
      </w:hyperlink>
      <w:r w:rsidR="003B3EEE" w:rsidRPr="002B470C">
        <w:rPr>
          <w:rFonts w:asciiTheme="majorHAnsi" w:hAnsiTheme="majorHAnsi" w:cstheme="majorHAnsi"/>
          <w:szCs w:val="22"/>
        </w:rPr>
        <w:t xml:space="preserve"> </w:t>
      </w:r>
    </w:p>
    <w:p w14:paraId="6E7BE564" w14:textId="639FFBAE" w:rsidR="003B3EEE" w:rsidRDefault="00834DAC" w:rsidP="003B3EEE">
      <w:pPr>
        <w:pStyle w:val="BodyText"/>
        <w:tabs>
          <w:tab w:val="left" w:pos="851"/>
        </w:tabs>
        <w:ind w:left="426" w:hanging="426"/>
        <w:rPr>
          <w:rFonts w:asciiTheme="majorHAnsi" w:hAnsiTheme="majorHAnsi" w:cstheme="majorHAnsi"/>
          <w:szCs w:val="22"/>
        </w:rPr>
      </w:pPr>
      <w:sdt>
        <w:sdtPr>
          <w:rPr>
            <w:rFonts w:asciiTheme="majorHAnsi" w:hAnsiTheme="majorHAnsi" w:cstheme="majorHAnsi"/>
            <w:szCs w:val="22"/>
          </w:rPr>
          <w:id w:val="-2336218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EEE" w:rsidRPr="002B470C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3B3EEE" w:rsidRPr="002B470C">
        <w:rPr>
          <w:rFonts w:asciiTheme="majorHAnsi" w:hAnsiTheme="majorHAnsi" w:cstheme="majorHAnsi"/>
          <w:szCs w:val="22"/>
        </w:rPr>
        <w:tab/>
        <w:t xml:space="preserve">I understand there is no right of appeal for membership applications that are declined. </w:t>
      </w:r>
    </w:p>
    <w:p w14:paraId="6A06C49B" w14:textId="77777777" w:rsidR="00856D71" w:rsidRDefault="00856D71" w:rsidP="003B3EEE">
      <w:pPr>
        <w:pStyle w:val="BodyText"/>
        <w:tabs>
          <w:tab w:val="left" w:pos="851"/>
        </w:tabs>
        <w:ind w:left="426" w:hanging="426"/>
        <w:rPr>
          <w:rFonts w:asciiTheme="majorHAnsi" w:hAnsiTheme="majorHAnsi" w:cstheme="majorHAnsi"/>
          <w:szCs w:val="22"/>
        </w:rPr>
      </w:pPr>
    </w:p>
    <w:p w14:paraId="5E77ED5C" w14:textId="77777777" w:rsidR="00856D71" w:rsidRPr="00E94DB3" w:rsidRDefault="00856D71" w:rsidP="00856D71">
      <w:pPr>
        <w:pStyle w:val="BodyText"/>
        <w:spacing w:after="160" w:line="259" w:lineRule="auto"/>
        <w:rPr>
          <w:rFonts w:asciiTheme="majorHAnsi" w:hAnsiTheme="majorHAnsi" w:cstheme="majorHAnsi"/>
          <w:b/>
          <w:bCs/>
          <w:szCs w:val="22"/>
        </w:rPr>
      </w:pPr>
      <w:r w:rsidRPr="00E94DB3">
        <w:rPr>
          <w:rFonts w:asciiTheme="majorHAnsi" w:hAnsiTheme="majorHAnsi" w:cstheme="majorHAnsi"/>
          <w:b/>
          <w:bCs/>
          <w:szCs w:val="22"/>
        </w:rPr>
        <w:t>To the best of your knowledge, has the organisation ever been the subject of any past or present investigation by the Australian Charities and Not-For-Profits Commission (ACNC), the Australian Securities and Investments Commission (ASIC), or similar?</w:t>
      </w:r>
    </w:p>
    <w:p w14:paraId="39D9B944" w14:textId="77777777" w:rsidR="00856D71" w:rsidRPr="00760A9B" w:rsidRDefault="00856D71" w:rsidP="00856D71">
      <w:pPr>
        <w:pStyle w:val="BodyText"/>
        <w:tabs>
          <w:tab w:val="left" w:pos="765"/>
        </w:tabs>
        <w:ind w:left="851"/>
        <w:rPr>
          <w:rFonts w:asciiTheme="majorHAnsi" w:hAnsiTheme="majorHAnsi" w:cstheme="majorHAnsi"/>
          <w:sz w:val="20"/>
          <w:szCs w:val="20"/>
        </w:rPr>
      </w:pPr>
      <w:sdt>
        <w:sdtPr>
          <w:rPr>
            <w:rFonts w:asciiTheme="majorHAnsi" w:hAnsiTheme="majorHAnsi" w:cstheme="majorHAnsi"/>
            <w:sz w:val="20"/>
            <w:szCs w:val="20"/>
          </w:rPr>
          <w:id w:val="-614879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0A9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760A9B">
        <w:rPr>
          <w:rFonts w:asciiTheme="majorHAnsi" w:hAnsiTheme="majorHAnsi" w:cstheme="majorHAnsi"/>
          <w:sz w:val="20"/>
          <w:szCs w:val="20"/>
        </w:rPr>
        <w:tab/>
        <w:t xml:space="preserve">No </w:t>
      </w:r>
    </w:p>
    <w:p w14:paraId="70A52D2F" w14:textId="77777777" w:rsidR="00856D71" w:rsidRPr="00760A9B" w:rsidRDefault="00856D71" w:rsidP="00856D71">
      <w:pPr>
        <w:pStyle w:val="BodyText"/>
        <w:tabs>
          <w:tab w:val="left" w:pos="765"/>
        </w:tabs>
        <w:ind w:left="851"/>
        <w:rPr>
          <w:rFonts w:asciiTheme="majorHAnsi" w:hAnsiTheme="majorHAnsi" w:cstheme="majorHAnsi"/>
          <w:sz w:val="20"/>
          <w:szCs w:val="20"/>
        </w:rPr>
      </w:pPr>
      <w:sdt>
        <w:sdtPr>
          <w:rPr>
            <w:rFonts w:asciiTheme="majorHAnsi" w:hAnsiTheme="majorHAnsi" w:cstheme="majorHAnsi"/>
            <w:sz w:val="20"/>
            <w:szCs w:val="20"/>
          </w:rPr>
          <w:id w:val="1404026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60A9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760A9B">
        <w:rPr>
          <w:rFonts w:asciiTheme="majorHAnsi" w:hAnsiTheme="majorHAnsi" w:cstheme="majorHAnsi"/>
          <w:sz w:val="20"/>
          <w:szCs w:val="20"/>
        </w:rPr>
        <w:tab/>
        <w:t>Yes</w:t>
      </w:r>
    </w:p>
    <w:p w14:paraId="0BC348DB" w14:textId="77777777" w:rsidR="00856D71" w:rsidRPr="00760A9B" w:rsidRDefault="00856D71" w:rsidP="00856D71">
      <w:pPr>
        <w:pStyle w:val="BodyText"/>
        <w:tabs>
          <w:tab w:val="left" w:pos="765"/>
        </w:tabs>
        <w:ind w:left="851"/>
        <w:rPr>
          <w:rFonts w:asciiTheme="majorHAnsi" w:hAnsiTheme="majorHAnsi" w:cstheme="majorHAnsi"/>
          <w:sz w:val="20"/>
          <w:szCs w:val="20"/>
        </w:rPr>
      </w:pPr>
    </w:p>
    <w:p w14:paraId="5DCEB8DF" w14:textId="77777777" w:rsidR="00856D71" w:rsidRPr="00E94DB3" w:rsidRDefault="00856D71" w:rsidP="00856D71">
      <w:pPr>
        <w:pStyle w:val="BodyText"/>
        <w:tabs>
          <w:tab w:val="left" w:pos="765"/>
        </w:tabs>
        <w:rPr>
          <w:rFonts w:asciiTheme="majorHAnsi" w:hAnsiTheme="majorHAnsi" w:cstheme="majorHAnsi"/>
          <w:b/>
          <w:bCs/>
          <w:szCs w:val="22"/>
        </w:rPr>
      </w:pPr>
      <w:r w:rsidRPr="00E94DB3">
        <w:rPr>
          <w:rFonts w:asciiTheme="majorHAnsi" w:hAnsiTheme="majorHAnsi" w:cstheme="majorHAnsi"/>
          <w:b/>
          <w:bCs/>
          <w:szCs w:val="22"/>
        </w:rPr>
        <w:t xml:space="preserve">Note: </w:t>
      </w:r>
      <w:r w:rsidRPr="00E94DB3">
        <w:rPr>
          <w:rFonts w:asciiTheme="majorHAnsi" w:hAnsiTheme="majorHAnsi" w:cstheme="majorHAnsi"/>
          <w:szCs w:val="22"/>
        </w:rPr>
        <w:t>If yes, Mental Health Australia may request further information and details of any investigation for consideration alongside this application for membership</w:t>
      </w:r>
      <w:r>
        <w:rPr>
          <w:rFonts w:asciiTheme="majorHAnsi" w:hAnsiTheme="majorHAnsi" w:cstheme="majorHAnsi"/>
          <w:szCs w:val="22"/>
        </w:rPr>
        <w:t>.</w:t>
      </w:r>
      <w:r w:rsidRPr="00E94DB3">
        <w:rPr>
          <w:rFonts w:asciiTheme="majorHAnsi" w:hAnsiTheme="majorHAnsi" w:cstheme="majorHAnsi"/>
          <w:b/>
          <w:bCs/>
          <w:szCs w:val="22"/>
        </w:rPr>
        <w:t xml:space="preserve"> </w:t>
      </w:r>
    </w:p>
    <w:p w14:paraId="52C8163D" w14:textId="77777777" w:rsidR="00856D71" w:rsidRPr="003B3EEE" w:rsidRDefault="00856D71" w:rsidP="003B3EEE">
      <w:pPr>
        <w:pStyle w:val="BodyText"/>
        <w:tabs>
          <w:tab w:val="left" w:pos="851"/>
        </w:tabs>
        <w:ind w:left="426" w:hanging="426"/>
        <w:rPr>
          <w:rFonts w:asciiTheme="majorHAnsi" w:hAnsiTheme="majorHAnsi" w:cstheme="majorHAnsi"/>
          <w:szCs w:val="22"/>
        </w:rPr>
      </w:pPr>
    </w:p>
    <w:p w14:paraId="26CD2F3E" w14:textId="77777777" w:rsidR="003B3EEE" w:rsidRDefault="003B3EEE" w:rsidP="003B3EEE">
      <w:pPr>
        <w:pStyle w:val="Heading2"/>
        <w:rPr>
          <w:rFonts w:cstheme="majorHAnsi"/>
          <w:color w:val="0070C0"/>
          <w:sz w:val="24"/>
          <w:szCs w:val="24"/>
        </w:rPr>
      </w:pPr>
    </w:p>
    <w:p w14:paraId="603468A5" w14:textId="79CC1EF9" w:rsidR="003B3EEE" w:rsidRPr="003B3EEE" w:rsidRDefault="003B3EEE" w:rsidP="003B3EEE">
      <w:pPr>
        <w:pStyle w:val="Heading2"/>
        <w:rPr>
          <w:rFonts w:cstheme="majorHAnsi"/>
          <w:color w:val="0070C0"/>
          <w:sz w:val="24"/>
          <w:szCs w:val="24"/>
        </w:rPr>
      </w:pPr>
      <w:r w:rsidRPr="003B3EEE">
        <w:rPr>
          <w:rFonts w:cstheme="majorHAnsi"/>
          <w:color w:val="0070C0"/>
          <w:sz w:val="24"/>
          <w:szCs w:val="24"/>
        </w:rPr>
        <w:t>Membership fees</w:t>
      </w:r>
    </w:p>
    <w:p w14:paraId="559F763B" w14:textId="77777777" w:rsidR="003B3EEE" w:rsidRDefault="003B3EEE" w:rsidP="003B3EEE">
      <w:r>
        <w:t>Membership fees are determined based on your organisations total annual income for the precious financial year and increase each year in line with the Consumer Price Index (CPI) – please select the relevant fee level for your organisation.</w:t>
      </w:r>
    </w:p>
    <w:p w14:paraId="61878BAD" w14:textId="77777777" w:rsidR="003B3EEE" w:rsidRPr="009B26E4" w:rsidRDefault="003B3EEE" w:rsidP="003B3EEE">
      <w:pPr>
        <w:pStyle w:val="BodyText"/>
        <w:rPr>
          <w:rFonts w:asciiTheme="majorHAnsi" w:hAnsiTheme="majorHAnsi" w:cstheme="majorHAnsi"/>
          <w:sz w:val="20"/>
          <w:szCs w:val="20"/>
        </w:rPr>
      </w:pPr>
    </w:p>
    <w:tbl>
      <w:tblPr>
        <w:tblStyle w:val="TableGrid"/>
        <w:tblW w:w="8337" w:type="dxa"/>
        <w:tblInd w:w="-147" w:type="dxa"/>
        <w:tblLook w:val="04A0" w:firstRow="1" w:lastRow="0" w:firstColumn="1" w:lastColumn="0" w:noHBand="0" w:noVBand="1"/>
      </w:tblPr>
      <w:tblGrid>
        <w:gridCol w:w="4978"/>
        <w:gridCol w:w="1970"/>
        <w:gridCol w:w="1389"/>
      </w:tblGrid>
      <w:tr w:rsidR="003B3EEE" w:rsidRPr="009B26E4" w14:paraId="283D0F23" w14:textId="77777777" w:rsidTr="003B3EEE">
        <w:trPr>
          <w:trHeight w:val="639"/>
        </w:trPr>
        <w:tc>
          <w:tcPr>
            <w:tcW w:w="4978" w:type="dxa"/>
          </w:tcPr>
          <w:p w14:paraId="28064850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b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b/>
                <w:color w:val="auto"/>
                <w:sz w:val="20"/>
              </w:rPr>
              <w:t>Organisation’s Annual Income</w:t>
            </w:r>
          </w:p>
        </w:tc>
        <w:tc>
          <w:tcPr>
            <w:tcW w:w="1970" w:type="dxa"/>
          </w:tcPr>
          <w:p w14:paraId="1410DE16" w14:textId="12BD6BF1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b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b/>
                <w:color w:val="auto"/>
                <w:sz w:val="20"/>
              </w:rPr>
              <w:t>Annual Fee</w:t>
            </w:r>
            <w:r>
              <w:rPr>
                <w:rFonts w:asciiTheme="majorHAnsi" w:hAnsiTheme="majorHAnsi" w:cstheme="majorHAnsi"/>
                <w:b/>
                <w:color w:val="auto"/>
                <w:sz w:val="20"/>
              </w:rPr>
              <w:t xml:space="preserve"> 26/27</w:t>
            </w:r>
            <w:r w:rsidRPr="009B26E4">
              <w:rPr>
                <w:rFonts w:asciiTheme="majorHAnsi" w:hAnsiTheme="majorHAnsi" w:cstheme="majorHAnsi"/>
                <w:b/>
                <w:color w:val="auto"/>
                <w:sz w:val="20"/>
              </w:rPr>
              <w:t xml:space="preserve"> (GST inclusive)</w:t>
            </w:r>
          </w:p>
        </w:tc>
        <w:tc>
          <w:tcPr>
            <w:tcW w:w="1389" w:type="dxa"/>
          </w:tcPr>
          <w:p w14:paraId="6624AE3C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</w:p>
        </w:tc>
      </w:tr>
      <w:tr w:rsidR="003B3EEE" w:rsidRPr="009B26E4" w14:paraId="5D19D927" w14:textId="77777777" w:rsidTr="003B3EEE">
        <w:trPr>
          <w:trHeight w:val="582"/>
        </w:trPr>
        <w:tc>
          <w:tcPr>
            <w:tcW w:w="4978" w:type="dxa"/>
          </w:tcPr>
          <w:p w14:paraId="497A754D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$1 – $250,000</w:t>
            </w:r>
          </w:p>
        </w:tc>
        <w:tc>
          <w:tcPr>
            <w:tcW w:w="1970" w:type="dxa"/>
          </w:tcPr>
          <w:p w14:paraId="79F2DEAA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</w:t>
            </w:r>
            <w:r>
              <w:rPr>
                <w:rFonts w:asciiTheme="majorHAnsi" w:hAnsiTheme="majorHAnsi" w:cstheme="majorHAnsi"/>
                <w:color w:val="auto"/>
                <w:sz w:val="20"/>
              </w:rPr>
              <w:t>150</w:t>
            </w:r>
          </w:p>
        </w:tc>
        <w:sdt>
          <w:sdtPr>
            <w:rPr>
              <w:rFonts w:asciiTheme="majorHAnsi" w:hAnsiTheme="majorHAnsi" w:cstheme="majorHAnsi"/>
              <w:color w:val="auto"/>
              <w:sz w:val="20"/>
            </w:rPr>
            <w:id w:val="1388842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75551BD6" w14:textId="77777777" w:rsidR="003B3EEE" w:rsidRPr="009B26E4" w:rsidRDefault="003B3EEE" w:rsidP="00DE794E">
                <w:pPr>
                  <w:pStyle w:val="BodyTextafterbulletnumber"/>
                  <w:spacing w:line="240" w:lineRule="auto"/>
                  <w:jc w:val="center"/>
                  <w:rPr>
                    <w:rFonts w:asciiTheme="majorHAnsi" w:hAnsiTheme="majorHAnsi" w:cstheme="majorHAnsi"/>
                    <w:color w:val="auto"/>
                    <w:sz w:val="20"/>
                  </w:rPr>
                </w:pPr>
                <w:r w:rsidRPr="009B26E4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p>
            </w:tc>
          </w:sdtContent>
        </w:sdt>
      </w:tr>
      <w:tr w:rsidR="003B3EEE" w:rsidRPr="009B26E4" w14:paraId="252B2419" w14:textId="77777777" w:rsidTr="003B3EEE">
        <w:trPr>
          <w:trHeight w:val="510"/>
        </w:trPr>
        <w:tc>
          <w:tcPr>
            <w:tcW w:w="4978" w:type="dxa"/>
          </w:tcPr>
          <w:p w14:paraId="43AC831C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$250,000 – $500,000</w:t>
            </w:r>
          </w:p>
        </w:tc>
        <w:tc>
          <w:tcPr>
            <w:tcW w:w="1970" w:type="dxa"/>
          </w:tcPr>
          <w:p w14:paraId="4C2EB01F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</w:t>
            </w:r>
            <w:r>
              <w:rPr>
                <w:rFonts w:asciiTheme="majorHAnsi" w:hAnsiTheme="majorHAnsi" w:cstheme="majorHAnsi"/>
                <w:color w:val="auto"/>
                <w:sz w:val="20"/>
              </w:rPr>
              <w:t>220</w:t>
            </w:r>
          </w:p>
        </w:tc>
        <w:sdt>
          <w:sdtPr>
            <w:rPr>
              <w:rFonts w:asciiTheme="majorHAnsi" w:hAnsiTheme="majorHAnsi" w:cstheme="majorHAnsi"/>
              <w:color w:val="auto"/>
              <w:sz w:val="20"/>
            </w:rPr>
            <w:id w:val="236059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36278521" w14:textId="77777777" w:rsidR="003B3EEE" w:rsidRPr="009B26E4" w:rsidRDefault="003B3EEE" w:rsidP="00DE794E">
                <w:pPr>
                  <w:pStyle w:val="BodyTextafterbulletnumber"/>
                  <w:spacing w:line="240" w:lineRule="auto"/>
                  <w:jc w:val="center"/>
                  <w:rPr>
                    <w:rFonts w:asciiTheme="majorHAnsi" w:hAnsiTheme="majorHAnsi" w:cstheme="majorHAnsi"/>
                    <w:color w:val="auto"/>
                    <w:sz w:val="20"/>
                  </w:rPr>
                </w:pPr>
                <w:r w:rsidRPr="009B26E4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p>
            </w:tc>
          </w:sdtContent>
        </w:sdt>
      </w:tr>
      <w:tr w:rsidR="003B3EEE" w:rsidRPr="009B26E4" w14:paraId="3891D593" w14:textId="77777777" w:rsidTr="003B3EEE">
        <w:trPr>
          <w:trHeight w:val="453"/>
        </w:trPr>
        <w:tc>
          <w:tcPr>
            <w:tcW w:w="4978" w:type="dxa"/>
          </w:tcPr>
          <w:p w14:paraId="03149626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$500,000 – $1m</w:t>
            </w: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ab/>
            </w:r>
          </w:p>
        </w:tc>
        <w:tc>
          <w:tcPr>
            <w:tcW w:w="1970" w:type="dxa"/>
          </w:tcPr>
          <w:p w14:paraId="47D0D2B9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</w:t>
            </w:r>
            <w:r>
              <w:rPr>
                <w:rFonts w:asciiTheme="majorHAnsi" w:hAnsiTheme="majorHAnsi" w:cstheme="majorHAnsi"/>
                <w:color w:val="auto"/>
                <w:sz w:val="20"/>
              </w:rPr>
              <w:t>290</w:t>
            </w:r>
          </w:p>
        </w:tc>
        <w:sdt>
          <w:sdtPr>
            <w:rPr>
              <w:rFonts w:asciiTheme="majorHAnsi" w:hAnsiTheme="majorHAnsi" w:cstheme="majorHAnsi"/>
              <w:color w:val="auto"/>
              <w:sz w:val="20"/>
            </w:rPr>
            <w:id w:val="-413162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3130CF6A" w14:textId="77777777" w:rsidR="003B3EEE" w:rsidRPr="009B26E4" w:rsidRDefault="003B3EEE" w:rsidP="00DE794E">
                <w:pPr>
                  <w:pStyle w:val="BodyTextafterbulletnumber"/>
                  <w:spacing w:line="240" w:lineRule="auto"/>
                  <w:jc w:val="center"/>
                  <w:rPr>
                    <w:rFonts w:asciiTheme="majorHAnsi" w:hAnsiTheme="majorHAnsi" w:cstheme="majorHAnsi"/>
                    <w:color w:val="auto"/>
                    <w:sz w:val="20"/>
                  </w:rPr>
                </w:pPr>
                <w:r w:rsidRPr="009B26E4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p>
            </w:tc>
          </w:sdtContent>
        </w:sdt>
      </w:tr>
      <w:tr w:rsidR="003B3EEE" w:rsidRPr="009B26E4" w14:paraId="0E441E6D" w14:textId="77777777" w:rsidTr="003B3EEE">
        <w:trPr>
          <w:trHeight w:val="495"/>
        </w:trPr>
        <w:tc>
          <w:tcPr>
            <w:tcW w:w="4978" w:type="dxa"/>
          </w:tcPr>
          <w:p w14:paraId="4DBB277E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$1m – $2m</w:t>
            </w:r>
          </w:p>
        </w:tc>
        <w:tc>
          <w:tcPr>
            <w:tcW w:w="1970" w:type="dxa"/>
          </w:tcPr>
          <w:p w14:paraId="1FE6E45E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</w:t>
            </w:r>
            <w:r>
              <w:rPr>
                <w:rFonts w:asciiTheme="majorHAnsi" w:hAnsiTheme="majorHAnsi" w:cstheme="majorHAnsi"/>
                <w:color w:val="auto"/>
                <w:sz w:val="20"/>
              </w:rPr>
              <w:t>430</w:t>
            </w:r>
          </w:p>
        </w:tc>
        <w:sdt>
          <w:sdtPr>
            <w:rPr>
              <w:rFonts w:asciiTheme="majorHAnsi" w:hAnsiTheme="majorHAnsi" w:cstheme="majorHAnsi"/>
              <w:color w:val="auto"/>
              <w:sz w:val="20"/>
            </w:rPr>
            <w:id w:val="-981764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77D3AA95" w14:textId="77777777" w:rsidR="003B3EEE" w:rsidRPr="009B26E4" w:rsidRDefault="003B3EEE" w:rsidP="00DE794E">
                <w:pPr>
                  <w:pStyle w:val="BodyTextafterbulletnumber"/>
                  <w:spacing w:line="240" w:lineRule="auto"/>
                  <w:jc w:val="center"/>
                  <w:rPr>
                    <w:rFonts w:asciiTheme="majorHAnsi" w:hAnsiTheme="majorHAnsi" w:cstheme="majorHAnsi"/>
                    <w:color w:val="auto"/>
                    <w:sz w:val="20"/>
                  </w:rPr>
                </w:pPr>
                <w:r w:rsidRPr="009B26E4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p>
            </w:tc>
          </w:sdtContent>
        </w:sdt>
      </w:tr>
      <w:tr w:rsidR="003B3EEE" w:rsidRPr="009B26E4" w14:paraId="672DE925" w14:textId="77777777" w:rsidTr="003B3EEE">
        <w:trPr>
          <w:trHeight w:val="643"/>
        </w:trPr>
        <w:tc>
          <w:tcPr>
            <w:tcW w:w="4978" w:type="dxa"/>
          </w:tcPr>
          <w:p w14:paraId="664FFEA8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$2m – $5m</w:t>
            </w:r>
          </w:p>
        </w:tc>
        <w:tc>
          <w:tcPr>
            <w:tcW w:w="1970" w:type="dxa"/>
          </w:tcPr>
          <w:p w14:paraId="25E962AD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</w:t>
            </w:r>
            <w:r>
              <w:rPr>
                <w:rFonts w:asciiTheme="majorHAnsi" w:hAnsiTheme="majorHAnsi" w:cstheme="majorHAnsi"/>
                <w:color w:val="auto"/>
                <w:sz w:val="20"/>
              </w:rPr>
              <w:t>725</w:t>
            </w:r>
          </w:p>
        </w:tc>
        <w:sdt>
          <w:sdtPr>
            <w:rPr>
              <w:rFonts w:asciiTheme="majorHAnsi" w:hAnsiTheme="majorHAnsi" w:cstheme="majorHAnsi"/>
              <w:color w:val="auto"/>
              <w:sz w:val="20"/>
            </w:rPr>
            <w:id w:val="135800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057B530E" w14:textId="77777777" w:rsidR="003B3EEE" w:rsidRPr="009B26E4" w:rsidRDefault="003B3EEE" w:rsidP="00DE794E">
                <w:pPr>
                  <w:pStyle w:val="BodyTextafterbulletnumber"/>
                  <w:spacing w:line="240" w:lineRule="auto"/>
                  <w:jc w:val="center"/>
                  <w:rPr>
                    <w:rFonts w:asciiTheme="majorHAnsi" w:hAnsiTheme="majorHAnsi" w:cstheme="majorHAnsi"/>
                    <w:color w:val="auto"/>
                    <w:sz w:val="20"/>
                  </w:rPr>
                </w:pPr>
                <w:r w:rsidRPr="009B26E4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p>
            </w:tc>
          </w:sdtContent>
        </w:sdt>
      </w:tr>
      <w:tr w:rsidR="003B3EEE" w:rsidRPr="009B26E4" w14:paraId="7A82270B" w14:textId="77777777" w:rsidTr="003B3EEE">
        <w:trPr>
          <w:trHeight w:val="588"/>
        </w:trPr>
        <w:tc>
          <w:tcPr>
            <w:tcW w:w="4978" w:type="dxa"/>
          </w:tcPr>
          <w:p w14:paraId="67561EF5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$5m – $10m</w:t>
            </w:r>
          </w:p>
        </w:tc>
        <w:tc>
          <w:tcPr>
            <w:tcW w:w="1970" w:type="dxa"/>
          </w:tcPr>
          <w:p w14:paraId="6DEE9A22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</w:t>
            </w:r>
            <w:r>
              <w:rPr>
                <w:rFonts w:asciiTheme="majorHAnsi" w:hAnsiTheme="majorHAnsi" w:cstheme="majorHAnsi"/>
                <w:color w:val="auto"/>
                <w:sz w:val="20"/>
              </w:rPr>
              <w:t>1,055</w:t>
            </w:r>
          </w:p>
        </w:tc>
        <w:sdt>
          <w:sdtPr>
            <w:rPr>
              <w:rFonts w:asciiTheme="majorHAnsi" w:hAnsiTheme="majorHAnsi" w:cstheme="majorHAnsi"/>
              <w:color w:val="auto"/>
              <w:sz w:val="20"/>
            </w:rPr>
            <w:id w:val="-2031860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759BF13A" w14:textId="77777777" w:rsidR="003B3EEE" w:rsidRPr="009B26E4" w:rsidRDefault="003B3EEE" w:rsidP="00DE794E">
                <w:pPr>
                  <w:pStyle w:val="BodyTextafterbulletnumber"/>
                  <w:spacing w:line="240" w:lineRule="auto"/>
                  <w:jc w:val="center"/>
                  <w:rPr>
                    <w:rFonts w:asciiTheme="majorHAnsi" w:hAnsiTheme="majorHAnsi" w:cstheme="majorHAnsi"/>
                    <w:color w:val="auto"/>
                    <w:sz w:val="20"/>
                  </w:rPr>
                </w:pPr>
                <w:r w:rsidRPr="009B26E4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p>
            </w:tc>
          </w:sdtContent>
        </w:sdt>
      </w:tr>
      <w:tr w:rsidR="003B3EEE" w:rsidRPr="009B26E4" w14:paraId="72481D7E" w14:textId="77777777" w:rsidTr="003B3EEE">
        <w:trPr>
          <w:trHeight w:val="348"/>
        </w:trPr>
        <w:tc>
          <w:tcPr>
            <w:tcW w:w="4978" w:type="dxa"/>
          </w:tcPr>
          <w:p w14:paraId="6E20BD44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lastRenderedPageBreak/>
              <w:t>$10m+</w:t>
            </w:r>
          </w:p>
        </w:tc>
        <w:tc>
          <w:tcPr>
            <w:tcW w:w="1970" w:type="dxa"/>
          </w:tcPr>
          <w:p w14:paraId="7909C5AC" w14:textId="77777777" w:rsidR="003B3EEE" w:rsidRPr="009B26E4" w:rsidRDefault="003B3EEE" w:rsidP="00DE794E">
            <w:pPr>
              <w:pStyle w:val="BodyTextafterbulletnumber"/>
              <w:spacing w:line="240" w:lineRule="auto"/>
              <w:rPr>
                <w:rFonts w:asciiTheme="majorHAnsi" w:hAnsiTheme="majorHAnsi" w:cstheme="majorHAnsi"/>
                <w:color w:val="auto"/>
                <w:sz w:val="20"/>
              </w:rPr>
            </w:pPr>
            <w:r w:rsidRPr="009B26E4">
              <w:rPr>
                <w:rFonts w:asciiTheme="majorHAnsi" w:hAnsiTheme="majorHAnsi" w:cstheme="majorHAnsi"/>
                <w:color w:val="auto"/>
                <w:sz w:val="20"/>
              </w:rPr>
              <w:t>$</w:t>
            </w:r>
            <w:r>
              <w:rPr>
                <w:rFonts w:asciiTheme="majorHAnsi" w:hAnsiTheme="majorHAnsi" w:cstheme="majorHAnsi"/>
                <w:color w:val="auto"/>
                <w:sz w:val="20"/>
              </w:rPr>
              <w:t>1,455</w:t>
            </w:r>
          </w:p>
        </w:tc>
        <w:sdt>
          <w:sdtPr>
            <w:rPr>
              <w:rFonts w:asciiTheme="majorHAnsi" w:hAnsiTheme="majorHAnsi" w:cstheme="majorHAnsi"/>
              <w:color w:val="auto"/>
              <w:sz w:val="20"/>
            </w:rPr>
            <w:id w:val="-1773014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89" w:type="dxa"/>
              </w:tcPr>
              <w:p w14:paraId="06F14DF3" w14:textId="77777777" w:rsidR="003B3EEE" w:rsidRPr="009B26E4" w:rsidRDefault="003B3EEE" w:rsidP="00DE794E">
                <w:pPr>
                  <w:pStyle w:val="BodyTextafterbulletnumber"/>
                  <w:spacing w:line="240" w:lineRule="auto"/>
                  <w:jc w:val="center"/>
                  <w:rPr>
                    <w:rFonts w:asciiTheme="majorHAnsi" w:hAnsiTheme="majorHAnsi" w:cstheme="majorHAnsi"/>
                    <w:color w:val="auto"/>
                    <w:sz w:val="20"/>
                  </w:rPr>
                </w:pPr>
                <w:r w:rsidRPr="009B26E4">
                  <w:rPr>
                    <w:rFonts w:ascii="Segoe UI Symbol" w:eastAsia="MS Gothic" w:hAnsi="Segoe UI Symbol" w:cs="Segoe UI Symbol"/>
                    <w:color w:val="auto"/>
                    <w:sz w:val="20"/>
                  </w:rPr>
                  <w:t>☐</w:t>
                </w:r>
              </w:p>
            </w:tc>
          </w:sdtContent>
        </w:sdt>
      </w:tr>
    </w:tbl>
    <w:p w14:paraId="0A41FC42" w14:textId="77777777" w:rsidR="003B3EEE" w:rsidRDefault="003B3EEE" w:rsidP="003B3EEE">
      <w:pPr>
        <w:rPr>
          <w:rFonts w:asciiTheme="majorHAnsi" w:hAnsiTheme="majorHAnsi" w:cstheme="majorHAnsi"/>
        </w:rPr>
      </w:pPr>
    </w:p>
    <w:p w14:paraId="3FBF9130" w14:textId="77777777" w:rsidR="003B3EEE" w:rsidRDefault="003B3EEE" w:rsidP="003B3EEE">
      <w:pPr>
        <w:rPr>
          <w:rFonts w:asciiTheme="majorHAnsi" w:hAnsiTheme="majorHAnsi" w:cstheme="majorHAnsi"/>
        </w:rPr>
      </w:pPr>
    </w:p>
    <w:p w14:paraId="3F5F4440" w14:textId="77777777" w:rsidR="003B3EEE" w:rsidRDefault="003B3EEE" w:rsidP="003B3EEE">
      <w:pPr>
        <w:rPr>
          <w:rFonts w:asciiTheme="majorHAnsi" w:hAnsiTheme="majorHAnsi" w:cstheme="majorHAnsi"/>
        </w:rPr>
      </w:pPr>
    </w:p>
    <w:p w14:paraId="041F595E" w14:textId="77777777" w:rsidR="003B3EEE" w:rsidRDefault="003B3EEE" w:rsidP="003B3EEE">
      <w:pPr>
        <w:rPr>
          <w:rFonts w:asciiTheme="majorHAnsi" w:hAnsiTheme="majorHAnsi" w:cstheme="majorHAnsi"/>
        </w:rPr>
      </w:pPr>
    </w:p>
    <w:p w14:paraId="6EBDFDA1" w14:textId="77777777" w:rsidR="003B3EEE" w:rsidRDefault="003B3EEE" w:rsidP="003B3EEE">
      <w:pPr>
        <w:rPr>
          <w:rFonts w:asciiTheme="majorHAnsi" w:hAnsiTheme="majorHAnsi" w:cstheme="majorHAnsi"/>
        </w:rPr>
      </w:pPr>
    </w:p>
    <w:p w14:paraId="4EA243C4" w14:textId="77777777" w:rsidR="003B3EEE" w:rsidRDefault="003B3EEE" w:rsidP="003B3EEE">
      <w:pPr>
        <w:rPr>
          <w:rFonts w:asciiTheme="majorHAnsi" w:hAnsiTheme="majorHAnsi" w:cstheme="majorHAnsi"/>
        </w:rPr>
      </w:pPr>
    </w:p>
    <w:p w14:paraId="5F252C24" w14:textId="77777777" w:rsidR="003B3EEE" w:rsidRDefault="003B3EEE" w:rsidP="003B3EEE">
      <w:pPr>
        <w:rPr>
          <w:rFonts w:asciiTheme="majorHAnsi" w:hAnsiTheme="majorHAnsi" w:cstheme="majorHAnsi"/>
        </w:rPr>
      </w:pPr>
    </w:p>
    <w:p w14:paraId="06D7F96A" w14:textId="77777777" w:rsidR="003B3EEE" w:rsidRPr="00760A9B" w:rsidRDefault="003B3EEE" w:rsidP="003B3EEE">
      <w:pPr>
        <w:rPr>
          <w:rFonts w:asciiTheme="majorHAnsi" w:hAnsiTheme="majorHAnsi" w:cstheme="majorHAnsi"/>
        </w:rPr>
      </w:pPr>
    </w:p>
    <w:p w14:paraId="4EA4807A" w14:textId="77777777" w:rsidR="003B3EEE" w:rsidRPr="003353FD" w:rsidRDefault="003B3EEE" w:rsidP="003B3EEE">
      <w:pPr>
        <w:pStyle w:val="Heading2"/>
        <w:rPr>
          <w:rFonts w:asciiTheme="majorHAnsi" w:hAnsiTheme="majorHAnsi" w:cstheme="majorHAnsi"/>
          <w:color w:val="0070C0"/>
          <w:sz w:val="24"/>
          <w:szCs w:val="24"/>
        </w:rPr>
      </w:pPr>
      <w:r w:rsidRPr="003353FD">
        <w:rPr>
          <w:rFonts w:asciiTheme="majorHAnsi" w:hAnsiTheme="majorHAnsi" w:cstheme="majorHAnsi"/>
          <w:color w:val="0070C0"/>
          <w:sz w:val="24"/>
          <w:szCs w:val="24"/>
        </w:rPr>
        <w:t>Authorisation</w:t>
      </w:r>
    </w:p>
    <w:p w14:paraId="17E195CD" w14:textId="57A54AFE" w:rsidR="003B3EEE" w:rsidRPr="00F513EC" w:rsidRDefault="003B3EEE" w:rsidP="003B3EEE">
      <w:pPr>
        <w:pStyle w:val="BodyText"/>
        <w:rPr>
          <w:rFonts w:asciiTheme="majorHAnsi" w:hAnsiTheme="majorHAnsi" w:cstheme="majorHAnsi"/>
          <w:szCs w:val="22"/>
        </w:rPr>
      </w:pPr>
      <w:r w:rsidRPr="00F513EC">
        <w:rPr>
          <w:rFonts w:asciiTheme="majorHAnsi" w:hAnsiTheme="majorHAnsi" w:cstheme="majorHAnsi"/>
          <w:szCs w:val="22"/>
        </w:rPr>
        <w:t xml:space="preserve">Once your membership application is submitted, </w:t>
      </w:r>
      <w:r w:rsidR="00197E0F">
        <w:rPr>
          <w:rFonts w:asciiTheme="majorHAnsi" w:hAnsiTheme="majorHAnsi" w:cstheme="majorHAnsi"/>
          <w:szCs w:val="22"/>
        </w:rPr>
        <w:t xml:space="preserve">it will be prepared and presented </w:t>
      </w:r>
      <w:r>
        <w:rPr>
          <w:rFonts w:asciiTheme="majorHAnsi" w:hAnsiTheme="majorHAnsi" w:cstheme="majorHAnsi"/>
          <w:szCs w:val="22"/>
        </w:rPr>
        <w:t xml:space="preserve">the board for approval. This process takes approximately 4 weeks. </w:t>
      </w:r>
    </w:p>
    <w:p w14:paraId="443C85E8" w14:textId="77777777" w:rsidR="003B3EEE" w:rsidRPr="00F513EC" w:rsidRDefault="003B3EEE" w:rsidP="003B3EEE">
      <w:pPr>
        <w:pStyle w:val="BodyTextafterbulletnumber"/>
        <w:rPr>
          <w:rFonts w:asciiTheme="majorHAnsi" w:hAnsiTheme="majorHAnsi" w:cstheme="majorHAnsi"/>
          <w:sz w:val="22"/>
          <w:szCs w:val="22"/>
        </w:rPr>
      </w:pPr>
      <w:r w:rsidRPr="00F513EC">
        <w:rPr>
          <w:rFonts w:asciiTheme="majorHAnsi" w:hAnsiTheme="majorHAnsi" w:cstheme="majorHAnsi"/>
          <w:sz w:val="22"/>
          <w:szCs w:val="22"/>
        </w:rPr>
        <w:t xml:space="preserve">If your application is successful, your organisation will be invoiced with a request </w:t>
      </w:r>
      <w:r w:rsidRPr="00F513EC">
        <w:rPr>
          <w:rFonts w:asciiTheme="majorHAnsi" w:hAnsiTheme="majorHAnsi" w:cstheme="majorHAnsi"/>
          <w:sz w:val="22"/>
          <w:szCs w:val="22"/>
        </w:rPr>
        <w:br/>
        <w:t>for pro-rata payment</w:t>
      </w:r>
      <w:r>
        <w:rPr>
          <w:rFonts w:asciiTheme="majorHAnsi" w:hAnsiTheme="majorHAnsi" w:cstheme="majorHAnsi"/>
          <w:sz w:val="22"/>
          <w:szCs w:val="22"/>
        </w:rPr>
        <w:t xml:space="preserve"> to the financial contact nominated within this application. </w:t>
      </w:r>
    </w:p>
    <w:tbl>
      <w:tblPr>
        <w:tblStyle w:val="TableGrid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2551"/>
        <w:gridCol w:w="4395"/>
      </w:tblGrid>
      <w:tr w:rsidR="003B3EEE" w:rsidRPr="00F513EC" w14:paraId="53BD6149" w14:textId="77777777" w:rsidTr="00DE794E">
        <w:tc>
          <w:tcPr>
            <w:tcW w:w="5098" w:type="dxa"/>
            <w:gridSpan w:val="2"/>
          </w:tcPr>
          <w:p w14:paraId="60E9E41B" w14:textId="77777777" w:rsidR="003B3EEE" w:rsidRPr="00F513EC" w:rsidRDefault="003B3EEE" w:rsidP="00DE794E">
            <w:pPr>
              <w:pStyle w:val="BodyTextafterbulletnumber"/>
              <w:spacing w:line="360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C</w:t>
            </w:r>
            <w:r w:rsidRPr="00F513EC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ompleted by: </w:t>
            </w:r>
          </w:p>
        </w:tc>
        <w:tc>
          <w:tcPr>
            <w:tcW w:w="4395" w:type="dxa"/>
          </w:tcPr>
          <w:p w14:paraId="07E0BCF3" w14:textId="77777777" w:rsidR="003B3EEE" w:rsidRPr="00F513EC" w:rsidRDefault="003B3EEE" w:rsidP="00DE794E">
            <w:pPr>
              <w:pStyle w:val="BodyTextafterbulletnumber"/>
              <w:spacing w:line="360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F513EC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>Signature:</w:t>
            </w:r>
          </w:p>
        </w:tc>
      </w:tr>
      <w:tr w:rsidR="003B3EEE" w:rsidRPr="00F513EC" w14:paraId="6B8A54C3" w14:textId="77777777" w:rsidTr="00DE794E">
        <w:trPr>
          <w:gridAfter w:val="2"/>
          <w:wAfter w:w="6946" w:type="dxa"/>
        </w:trPr>
        <w:tc>
          <w:tcPr>
            <w:tcW w:w="2547" w:type="dxa"/>
          </w:tcPr>
          <w:p w14:paraId="234A1167" w14:textId="77777777" w:rsidR="003B3EEE" w:rsidRPr="00F513EC" w:rsidRDefault="003B3EEE" w:rsidP="00DE794E">
            <w:pPr>
              <w:pStyle w:val="BodyTextafterbulletnumber"/>
              <w:spacing w:line="360" w:lineRule="auto"/>
              <w:rPr>
                <w:rFonts w:asciiTheme="majorHAnsi" w:hAnsiTheme="majorHAnsi" w:cstheme="majorHAnsi"/>
                <w:color w:val="auto"/>
                <w:sz w:val="22"/>
                <w:szCs w:val="22"/>
              </w:rPr>
            </w:pPr>
            <w:r w:rsidRPr="00F513EC">
              <w:rPr>
                <w:rFonts w:asciiTheme="majorHAnsi" w:hAnsiTheme="majorHAnsi" w:cstheme="majorHAnsi"/>
                <w:color w:val="auto"/>
                <w:sz w:val="22"/>
                <w:szCs w:val="22"/>
              </w:rPr>
              <w:t xml:space="preserve">Date: </w:t>
            </w:r>
          </w:p>
        </w:tc>
      </w:tr>
    </w:tbl>
    <w:p w14:paraId="34E2AD75" w14:textId="26E11923" w:rsidR="003B3EEE" w:rsidRPr="00D26BEE" w:rsidRDefault="003B3EEE" w:rsidP="003B3EEE">
      <w:pPr>
        <w:pStyle w:val="BodyTextafterbulletnumber"/>
        <w:rPr>
          <w:rFonts w:asciiTheme="majorHAnsi" w:hAnsiTheme="majorHAnsi" w:cstheme="majorHAnsi"/>
          <w:i/>
          <w:iCs/>
          <w:color w:val="auto"/>
          <w:sz w:val="22"/>
          <w:szCs w:val="22"/>
        </w:rPr>
      </w:pPr>
      <w:r w:rsidRPr="00F513EC">
        <w:rPr>
          <w:rFonts w:asciiTheme="majorHAnsi" w:hAnsiTheme="majorHAnsi" w:cstheme="majorHAnsi"/>
          <w:i/>
          <w:iCs/>
          <w:color w:val="auto"/>
          <w:sz w:val="22"/>
          <w:szCs w:val="22"/>
        </w:rPr>
        <w:t>Thank you for your application, you will receive confirmation and application processing details upon submission</w:t>
      </w:r>
      <w:r>
        <w:rPr>
          <w:rFonts w:asciiTheme="majorHAnsi" w:hAnsiTheme="majorHAnsi" w:cstheme="majorHAnsi"/>
          <w:i/>
          <w:iCs/>
          <w:color w:val="auto"/>
          <w:sz w:val="22"/>
          <w:szCs w:val="22"/>
        </w:rPr>
        <w:t xml:space="preserve"> via our website. </w:t>
      </w:r>
      <w:r w:rsidRPr="00F513EC">
        <w:rPr>
          <w:rFonts w:asciiTheme="majorHAnsi" w:hAnsiTheme="majorHAnsi" w:cstheme="majorHAnsi"/>
          <w:i/>
          <w:iCs/>
          <w:color w:val="auto"/>
          <w:sz w:val="22"/>
          <w:szCs w:val="22"/>
        </w:rPr>
        <w:t xml:space="preserve"> </w:t>
      </w:r>
      <w:r w:rsidRPr="00F513EC">
        <w:rPr>
          <w:rFonts w:asciiTheme="majorHAnsi" w:hAnsiTheme="majorHAnsi" w:cstheme="majorHAnsi"/>
          <w:i/>
          <w:iCs/>
          <w:sz w:val="22"/>
          <w:szCs w:val="22"/>
        </w:rPr>
        <w:t>Any queries or concerns can be directed to</w:t>
      </w:r>
      <w:r w:rsidR="00197E0F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hyperlink r:id="rId14" w:history="1">
        <w:r w:rsidR="00197E0F" w:rsidRPr="003C33C2">
          <w:rPr>
            <w:rStyle w:val="Hyperlink"/>
            <w:rFonts w:asciiTheme="majorHAnsi" w:hAnsiTheme="majorHAnsi" w:cstheme="majorHAnsi"/>
            <w:sz w:val="22"/>
            <w:szCs w:val="22"/>
          </w:rPr>
          <w:t>membership@mentalhealthaustralia.org.au</w:t>
        </w:r>
      </w:hyperlink>
      <w:r w:rsidRPr="00F513EC">
        <w:rPr>
          <w:rFonts w:asciiTheme="majorHAnsi" w:hAnsiTheme="majorHAnsi" w:cstheme="majorHAnsi"/>
          <w:sz w:val="22"/>
          <w:szCs w:val="22"/>
        </w:rPr>
        <w:t xml:space="preserve"> </w:t>
      </w:r>
      <w:r w:rsidRPr="00F513EC">
        <w:rPr>
          <w:rFonts w:asciiTheme="majorHAnsi" w:hAnsiTheme="majorHAnsi" w:cstheme="majorHAnsi"/>
          <w:i/>
          <w:iCs/>
          <w:sz w:val="22"/>
          <w:szCs w:val="22"/>
        </w:rPr>
        <w:t xml:space="preserve">at any time. </w:t>
      </w:r>
    </w:p>
    <w:p w14:paraId="04EBC38F" w14:textId="77777777" w:rsidR="005F4FF6" w:rsidRPr="00C966A6" w:rsidRDefault="005F4FF6" w:rsidP="00C966A6"/>
    <w:sectPr w:rsidR="005F4FF6" w:rsidRPr="00C966A6" w:rsidSect="007B588E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B5A0" w14:textId="77777777" w:rsidR="00834DAC" w:rsidRDefault="00834DAC" w:rsidP="000758A6">
      <w:pPr>
        <w:spacing w:before="0" w:after="0" w:line="240" w:lineRule="auto"/>
      </w:pPr>
      <w:r>
        <w:separator/>
      </w:r>
    </w:p>
  </w:endnote>
  <w:endnote w:type="continuationSeparator" w:id="0">
    <w:p w14:paraId="6D96D059" w14:textId="77777777" w:rsidR="00834DAC" w:rsidRDefault="00834DAC" w:rsidP="000758A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arela Round">
    <w:charset w:val="B1"/>
    <w:family w:val="auto"/>
    <w:pitch w:val="variable"/>
    <w:sig w:usb0="20000807" w:usb1="00000003" w:usb2="00000000" w:usb3="00000000" w:csb0="000001B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B7F00" w14:textId="0269F5C2" w:rsidR="007A2F17" w:rsidRPr="009E2995" w:rsidRDefault="009E2995" w:rsidP="009E2995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74F5BEE" wp14:editId="5A867E05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06800" cy="536400"/>
              <wp:effectExtent l="0" t="0" r="0" b="0"/>
              <wp:wrapNone/>
              <wp:docPr id="1042405128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800" cy="53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AFDD33" w14:textId="77777777" w:rsidR="009E2995" w:rsidRPr="00FF62D5" w:rsidRDefault="009E2995" w:rsidP="009E2995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4F5BE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style="position:absolute;margin-left:-19.15pt;margin-top:0;width:32.05pt;height:42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" filled="f" stroked="f" strokeweight=".5pt">
              <v:textbox inset="0,0,0,0">
                <w:txbxContent>
                  <w:p w14:paraId="07AFDD33" w14:textId="77777777" w:rsidR="009E2995" w:rsidRPr="00FF62D5" w:rsidRDefault="009E2995" w:rsidP="009E2995">
                    <w:pPr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  <w:szCs w:val="16"/>
                      </w:rPr>
                      <w:t>4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F62D5">
      <w:rPr>
        <w:lang w:val="en-US"/>
      </w:rPr>
      <w:t xml:space="preserve">Mental Health Australia   | </w:t>
    </w:r>
    <w:r>
      <w:rPr>
        <w:lang w:val="en-US"/>
      </w:rPr>
      <w:t xml:space="preserve"> </w:t>
    </w:r>
    <w:r w:rsidRPr="00695794">
      <w:rPr>
        <w:lang w:val="en-US"/>
      </w:rPr>
      <w:fldChar w:fldCharType="begin"/>
    </w:r>
    <w:r w:rsidRPr="00695794">
      <w:rPr>
        <w:lang w:val="en-US"/>
      </w:rPr>
      <w:instrText xml:space="preserve"> STYLEREF "Letter Subject" \* MERGEFORMAT </w:instrText>
    </w:r>
    <w:r w:rsidRPr="00695794">
      <w:rPr>
        <w:lang w:val="en-US"/>
      </w:rPr>
      <w:fldChar w:fldCharType="separate"/>
    </w:r>
    <w:r w:rsidR="00250D3E" w:rsidRPr="00250D3E">
      <w:rPr>
        <w:noProof/>
        <w:lang w:val="en-GB"/>
      </w:rPr>
      <w:t xml:space="preserve">Application for associate membership </w:t>
    </w:r>
    <w:r w:rsidR="00250D3E">
      <w:rPr>
        <w:noProof/>
        <w:lang w:val="en-US"/>
      </w:rPr>
      <w:t>form</w:t>
    </w:r>
    <w:r w:rsidRPr="00695794">
      <w:rPr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26CBA" w14:textId="32ACD919" w:rsidR="00CE33F8" w:rsidRPr="007A2F17" w:rsidRDefault="007A2F17" w:rsidP="007A2F17">
    <w:pPr>
      <w:pStyle w:val="Footer"/>
      <w:rPr>
        <w:lang w:val="en-US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1BE800" wp14:editId="5AA027E8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06800" cy="536400"/>
              <wp:effectExtent l="0" t="0" r="0" b="0"/>
              <wp:wrapNone/>
              <wp:docPr id="1361411213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800" cy="53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6DFBE3" w14:textId="77777777" w:rsidR="007A2F17" w:rsidRPr="00FF62D5" w:rsidRDefault="007A2F17" w:rsidP="007A2F17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1BE800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-19.15pt;margin-top:0;width:32.05pt;height:42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" filled="f" stroked="f" strokeweight=".5pt">
              <v:textbox inset="0,0,0,0">
                <w:txbxContent>
                  <w:p w14:paraId="5B6DFBE3" w14:textId="77777777" w:rsidR="007A2F17" w:rsidRPr="00FF62D5" w:rsidRDefault="007A2F17" w:rsidP="007A2F17">
                    <w:pPr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>
                      <w:rPr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noProof/>
                        <w:sz w:val="16"/>
                        <w:szCs w:val="16"/>
                      </w:rPr>
                      <w:t>4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F62D5">
      <w:rPr>
        <w:lang w:val="en-US"/>
      </w:rPr>
      <w:t>Mental</w:t>
    </w:r>
    <w:r w:rsidR="00007F6E">
      <w:rPr>
        <w:noProof/>
        <w:lang w:val="en-US"/>
      </w:rPr>
      <w:drawing>
        <wp:anchor distT="0" distB="0" distL="114300" distR="114300" simplePos="0" relativeHeight="251668480" behindDoc="1" locked="0" layoutInCell="1" allowOverlap="1" wp14:anchorId="2B1A3CCB" wp14:editId="0D0E8DCA">
          <wp:simplePos x="1026160" y="10067290"/>
          <wp:positionH relativeFrom="page">
            <wp:align>left</wp:align>
          </wp:positionH>
          <wp:positionV relativeFrom="page">
            <wp:align>bottom</wp:align>
          </wp:positionV>
          <wp:extent cx="7560000" cy="151200"/>
          <wp:effectExtent l="0" t="0" r="0" b="1270"/>
          <wp:wrapNone/>
          <wp:docPr id="1490257144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257144" name="Graphic 149025714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62D5">
      <w:rPr>
        <w:lang w:val="en-US"/>
      </w:rPr>
      <w:t xml:space="preserve"> Health Australia   </w:t>
    </w:r>
    <w:r w:rsidRPr="008A1773">
      <w:rPr>
        <w:lang w:val="en-US"/>
      </w:rPr>
      <w:t xml:space="preserve">|  </w:t>
    </w:r>
    <w:r w:rsidRPr="008A1773">
      <w:rPr>
        <w:lang w:val="en-US"/>
      </w:rPr>
      <w:fldChar w:fldCharType="begin"/>
    </w:r>
    <w:r w:rsidRPr="008A1773">
      <w:rPr>
        <w:lang w:val="en-US"/>
      </w:rPr>
      <w:instrText xml:space="preserve"> STYLEREF "Letter Subject" \* MERGEFORMAT </w:instrText>
    </w:r>
    <w:r w:rsidRPr="008A1773">
      <w:rPr>
        <w:lang w:val="en-US"/>
      </w:rPr>
      <w:fldChar w:fldCharType="separate"/>
    </w:r>
    <w:r w:rsidR="006C0FCF">
      <w:rPr>
        <w:noProof/>
        <w:lang w:val="en-US"/>
      </w:rPr>
      <w:t>Application for associate membership form</w:t>
    </w:r>
    <w:r w:rsidRPr="008A1773"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BBC61" w14:textId="77777777" w:rsidR="00834DAC" w:rsidRDefault="00834DAC" w:rsidP="000758A6">
      <w:pPr>
        <w:spacing w:before="0" w:after="0" w:line="240" w:lineRule="auto"/>
      </w:pPr>
      <w:r>
        <w:separator/>
      </w:r>
    </w:p>
  </w:footnote>
  <w:footnote w:type="continuationSeparator" w:id="0">
    <w:p w14:paraId="210997AC" w14:textId="77777777" w:rsidR="00834DAC" w:rsidRDefault="00834DAC" w:rsidP="000758A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CE1E" w14:textId="77777777" w:rsidR="007A2F17" w:rsidRDefault="007A2F17" w:rsidP="007A2F17">
    <w:pPr>
      <w:pStyle w:val="Header"/>
      <w:jc w:val="right"/>
    </w:pPr>
    <w:r>
      <w:rPr>
        <w:noProof/>
      </w:rPr>
      <w:drawing>
        <wp:inline distT="0" distB="0" distL="0" distR="0" wp14:anchorId="1F3BAB49" wp14:editId="4F26CCBC">
          <wp:extent cx="215900" cy="215900"/>
          <wp:effectExtent l="0" t="0" r="0" b="0"/>
          <wp:docPr id="930267707" name="Graphic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360354" name="Graphic 120836035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00" cy="215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2B2346" w14:textId="77777777" w:rsidR="007A2F17" w:rsidRPr="007A2F17" w:rsidRDefault="007A2F17" w:rsidP="007A2F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E18B" w14:textId="77777777" w:rsidR="008D3AAD" w:rsidRDefault="008D3AAD">
    <w:pPr>
      <w:pStyle w:val="Header"/>
    </w:pPr>
  </w:p>
  <w:p w14:paraId="2B7381AA" w14:textId="77777777" w:rsidR="008D3AAD" w:rsidRDefault="008D3AAD">
    <w:pPr>
      <w:pStyle w:val="Header"/>
    </w:pPr>
  </w:p>
  <w:p w14:paraId="09422D61" w14:textId="77777777" w:rsidR="008D3AAD" w:rsidRDefault="008D3AAD">
    <w:pPr>
      <w:pStyle w:val="Header"/>
    </w:pPr>
  </w:p>
  <w:p w14:paraId="4AD394D1" w14:textId="77777777" w:rsidR="008D3AAD" w:rsidRDefault="008D3A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9BDA453" wp14:editId="5A30AC8C">
              <wp:simplePos x="0" y="0"/>
              <wp:positionH relativeFrom="column">
                <wp:posOffset>4288155</wp:posOffset>
              </wp:positionH>
              <wp:positionV relativeFrom="paragraph">
                <wp:posOffset>31115</wp:posOffset>
              </wp:positionV>
              <wp:extent cx="1998345" cy="441960"/>
              <wp:effectExtent l="0" t="0" r="8255" b="2540"/>
              <wp:wrapNone/>
              <wp:docPr id="1529807809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8345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95B451" w14:textId="77777777" w:rsidR="008D3AAD" w:rsidRPr="008D3AAD" w:rsidRDefault="008D3AAD" w:rsidP="008D3AAD">
                          <w:pPr>
                            <w:spacing w:before="0" w:after="0" w:line="240" w:lineRule="auto"/>
                            <w:rPr>
                              <w:rFonts w:cs="Aptos"/>
                              <w:color w:val="auto"/>
                              <w:sz w:val="18"/>
                              <w:szCs w:val="18"/>
                            </w:rPr>
                          </w:pPr>
                          <w:r w:rsidRPr="008D3AAD">
                            <w:rPr>
                              <w:rFonts w:cs="Aptos"/>
                              <w:color w:val="auto"/>
                              <w:sz w:val="18"/>
                              <w:szCs w:val="18"/>
                            </w:rPr>
                            <w:t xml:space="preserve">02 6285 3100 </w:t>
                          </w:r>
                        </w:p>
                        <w:p w14:paraId="793359FF" w14:textId="77777777" w:rsidR="008D3AAD" w:rsidRPr="008D3AAD" w:rsidRDefault="008D3AAD" w:rsidP="008D3AAD">
                          <w:pPr>
                            <w:spacing w:before="0" w:after="0" w:line="240" w:lineRule="auto"/>
                            <w:rPr>
                              <w:rFonts w:cs="Aptos"/>
                              <w:color w:val="auto"/>
                              <w:sz w:val="18"/>
                              <w:szCs w:val="18"/>
                            </w:rPr>
                          </w:pPr>
                          <w:r w:rsidRPr="008D3AAD">
                            <w:rPr>
                              <w:rFonts w:cs="Aptos"/>
                              <w:color w:val="auto"/>
                              <w:sz w:val="18"/>
                              <w:szCs w:val="18"/>
                            </w:rPr>
                            <w:t>info@mentalhealthaustralia.org.au</w:t>
                          </w:r>
                        </w:p>
                        <w:p w14:paraId="42107762" w14:textId="77777777" w:rsidR="008D3AAD" w:rsidRDefault="008D3AAD" w:rsidP="008D3AAD">
                          <w:pPr>
                            <w:spacing w:before="0" w:after="0" w:line="240" w:lineRule="auto"/>
                          </w:pPr>
                          <w:r w:rsidRPr="008D3AAD">
                            <w:rPr>
                              <w:rFonts w:cs="Aptos"/>
                              <w:color w:val="auto"/>
                              <w:sz w:val="18"/>
                              <w:szCs w:val="18"/>
                            </w:rPr>
                            <w:t>mentalhealthaustralia.org.au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BDA4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6" type="#_x0000_t202" style="position:absolute;margin-left:337.65pt;margin-top:2.45pt;width:157.35pt;height:34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" filled="f" stroked="f" strokeweight=".5pt">
              <v:textbox inset="0,0,0,0">
                <w:txbxContent>
                  <w:p w14:paraId="3B95B451" w14:textId="77777777" w:rsidR="008D3AAD" w:rsidRPr="008D3AAD" w:rsidRDefault="008D3AAD" w:rsidP="008D3AAD">
                    <w:pPr>
                      <w:spacing w:before="0" w:after="0" w:line="240" w:lineRule="auto"/>
                      <w:rPr>
                        <w:rFonts w:cs="Aptos"/>
                        <w:color w:val="auto"/>
                        <w:sz w:val="18"/>
                        <w:szCs w:val="18"/>
                      </w:rPr>
                    </w:pPr>
                    <w:r w:rsidRPr="008D3AAD">
                      <w:rPr>
                        <w:rFonts w:cs="Aptos"/>
                        <w:color w:val="auto"/>
                        <w:sz w:val="18"/>
                        <w:szCs w:val="18"/>
                      </w:rPr>
                      <w:t xml:space="preserve">02 6285 3100 </w:t>
                    </w:r>
                  </w:p>
                  <w:p w14:paraId="793359FF" w14:textId="77777777" w:rsidR="008D3AAD" w:rsidRPr="008D3AAD" w:rsidRDefault="008D3AAD" w:rsidP="008D3AAD">
                    <w:pPr>
                      <w:spacing w:before="0" w:after="0" w:line="240" w:lineRule="auto"/>
                      <w:rPr>
                        <w:rFonts w:cs="Aptos"/>
                        <w:color w:val="auto"/>
                        <w:sz w:val="18"/>
                        <w:szCs w:val="18"/>
                      </w:rPr>
                    </w:pPr>
                    <w:r w:rsidRPr="008D3AAD">
                      <w:rPr>
                        <w:rFonts w:cs="Aptos"/>
                        <w:color w:val="auto"/>
                        <w:sz w:val="18"/>
                        <w:szCs w:val="18"/>
                      </w:rPr>
                      <w:t>info@mentalhealthaustralia.org.au</w:t>
                    </w:r>
                  </w:p>
                  <w:p w14:paraId="42107762" w14:textId="77777777" w:rsidR="008D3AAD" w:rsidRDefault="008D3AAD" w:rsidP="008D3AAD">
                    <w:pPr>
                      <w:spacing w:before="0" w:after="0" w:line="240" w:lineRule="auto"/>
                    </w:pPr>
                    <w:r w:rsidRPr="008D3AAD">
                      <w:rPr>
                        <w:rFonts w:cs="Aptos"/>
                        <w:color w:val="auto"/>
                        <w:sz w:val="18"/>
                        <w:szCs w:val="18"/>
                      </w:rPr>
                      <w:t>mentalhealthaustralia.org.au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699AD4E" wp14:editId="51749D1B">
              <wp:simplePos x="0" y="0"/>
              <wp:positionH relativeFrom="column">
                <wp:posOffset>2988310</wp:posOffset>
              </wp:positionH>
              <wp:positionV relativeFrom="paragraph">
                <wp:posOffset>34290</wp:posOffset>
              </wp:positionV>
              <wp:extent cx="1206500" cy="441960"/>
              <wp:effectExtent l="0" t="0" r="0" b="2540"/>
              <wp:wrapNone/>
              <wp:docPr id="1445654593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6500" cy="441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67E745" w14:textId="77777777" w:rsidR="008D3AAD" w:rsidRDefault="008D3AAD" w:rsidP="004B770B">
                          <w:pPr>
                            <w:pStyle w:val="BasicParagraph"/>
                          </w:pPr>
                          <w:r>
                            <w:t>PO Box 9611</w:t>
                          </w:r>
                        </w:p>
                        <w:p w14:paraId="3C203B3A" w14:textId="77777777" w:rsidR="008D3AAD" w:rsidRDefault="008D3AAD" w:rsidP="004B770B">
                          <w:pPr>
                            <w:pStyle w:val="BasicParagraph"/>
                          </w:pPr>
                          <w:r>
                            <w:t>Deakin ACT 2600</w:t>
                          </w:r>
                        </w:p>
                        <w:p w14:paraId="3B8CEEE5" w14:textId="77777777" w:rsidR="008D3AAD" w:rsidRDefault="008D3AAD" w:rsidP="008D3AAD">
                          <w:pPr>
                            <w:spacing w:before="0" w:after="0" w:line="240" w:lineRule="auto"/>
                          </w:pPr>
                          <w:r>
                            <w:rPr>
                              <w:rFonts w:cs="Aptos"/>
                              <w:sz w:val="18"/>
                              <w:szCs w:val="18"/>
                            </w:rPr>
                            <w:t>ABN: 57 600 066 635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699AD4E" id="_x0000_s1037" type="#_x0000_t202" style="position:absolute;margin-left:235.3pt;margin-top:2.7pt;width:95pt;height:34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" filled="f" stroked="f" strokeweight=".5pt">
              <v:textbox inset="0,0,0,0">
                <w:txbxContent>
                  <w:p w14:paraId="5B67E745" w14:textId="77777777" w:rsidR="008D3AAD" w:rsidRDefault="008D3AAD" w:rsidP="004B770B">
                    <w:pPr>
                      <w:pStyle w:val="BasicParagraph"/>
                    </w:pPr>
                    <w:r>
                      <w:t>PO Box 9611</w:t>
                    </w:r>
                  </w:p>
                  <w:p w14:paraId="3C203B3A" w14:textId="77777777" w:rsidR="008D3AAD" w:rsidRDefault="008D3AAD" w:rsidP="004B770B">
                    <w:pPr>
                      <w:pStyle w:val="BasicParagraph"/>
                    </w:pPr>
                    <w:r>
                      <w:t>Deakin ACT 2600</w:t>
                    </w:r>
                  </w:p>
                  <w:p w14:paraId="3B8CEEE5" w14:textId="77777777" w:rsidR="008D3AAD" w:rsidRDefault="008D3AAD" w:rsidP="008D3AAD">
                    <w:pPr>
                      <w:spacing w:before="0" w:after="0" w:line="240" w:lineRule="auto"/>
                    </w:pPr>
                    <w:r>
                      <w:rPr>
                        <w:rFonts w:cs="Aptos"/>
                        <w:sz w:val="18"/>
                        <w:szCs w:val="18"/>
                      </w:rPr>
                      <w:t>ABN: 57 600 066 635</w:t>
                    </w:r>
                  </w:p>
                </w:txbxContent>
              </v:textbox>
            </v:shape>
          </w:pict>
        </mc:Fallback>
      </mc:AlternateContent>
    </w:r>
  </w:p>
  <w:p w14:paraId="3200E0B5" w14:textId="77777777" w:rsidR="008D3AAD" w:rsidRDefault="008D3AAD">
    <w:pPr>
      <w:pStyle w:val="Header"/>
    </w:pPr>
  </w:p>
  <w:p w14:paraId="66B93DDE" w14:textId="77777777" w:rsidR="008D3AAD" w:rsidRDefault="008D3AAD">
    <w:pPr>
      <w:pStyle w:val="Header"/>
    </w:pPr>
  </w:p>
  <w:p w14:paraId="6B875DBD" w14:textId="77777777" w:rsidR="008D3AAD" w:rsidRDefault="008D3AAD">
    <w:pPr>
      <w:pStyle w:val="Header"/>
    </w:pPr>
  </w:p>
  <w:p w14:paraId="432411AC" w14:textId="77777777" w:rsidR="008D3AAD" w:rsidRDefault="008D3AAD">
    <w:pPr>
      <w:pStyle w:val="Header"/>
    </w:pPr>
  </w:p>
  <w:p w14:paraId="59C6D09E" w14:textId="77777777" w:rsidR="008D3AAD" w:rsidRDefault="008D3AAD">
    <w:pPr>
      <w:pStyle w:val="Header"/>
    </w:pPr>
  </w:p>
  <w:p w14:paraId="3B3E3522" w14:textId="77777777" w:rsidR="008D3AAD" w:rsidRDefault="008D3AAD">
    <w:pPr>
      <w:pStyle w:val="Header"/>
    </w:pPr>
  </w:p>
  <w:p w14:paraId="5C893D3B" w14:textId="77777777" w:rsidR="002E6E30" w:rsidRDefault="002E6E30">
    <w:pPr>
      <w:pStyle w:val="Header"/>
    </w:pPr>
  </w:p>
  <w:p w14:paraId="17FEDF25" w14:textId="77777777" w:rsidR="00665DC0" w:rsidRDefault="00665DC0">
    <w:pPr>
      <w:pStyle w:val="Header"/>
    </w:pPr>
  </w:p>
  <w:p w14:paraId="27C358B2" w14:textId="77777777" w:rsidR="008D3AAD" w:rsidRDefault="008D3AAD">
    <w:pPr>
      <w:pStyle w:val="Header"/>
    </w:pPr>
  </w:p>
  <w:p w14:paraId="0C2E7EBB" w14:textId="77777777" w:rsidR="008D3AAD" w:rsidRDefault="008D3AAD">
    <w:pPr>
      <w:pStyle w:val="Header"/>
    </w:pPr>
  </w:p>
  <w:p w14:paraId="6EC08C25" w14:textId="77777777" w:rsidR="007A2F17" w:rsidRDefault="007A2F17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35CB51B" wp14:editId="24178780">
          <wp:simplePos x="0" y="0"/>
          <wp:positionH relativeFrom="margin">
            <wp:posOffset>0</wp:posOffset>
          </wp:positionH>
          <wp:positionV relativeFrom="page">
            <wp:posOffset>640987</wp:posOffset>
          </wp:positionV>
          <wp:extent cx="1602000" cy="507600"/>
          <wp:effectExtent l="0" t="0" r="0" b="635"/>
          <wp:wrapNone/>
          <wp:docPr id="1879113576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655437" name="Graphic 149465543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11838"/>
    <w:multiLevelType w:val="multilevel"/>
    <w:tmpl w:val="084ED6E8"/>
    <w:numStyleLink w:val="NumberedListWhole"/>
  </w:abstractNum>
  <w:abstractNum w:abstractNumId="1" w15:restartNumberingAfterBreak="0">
    <w:nsid w:val="08957988"/>
    <w:multiLevelType w:val="multilevel"/>
    <w:tmpl w:val="435A6346"/>
    <w:styleLink w:val="BulletListStandard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Aptos" w:hAnsi="Aptos" w:hint="default"/>
        <w:color w:val="419ECC" w:themeColor="accent1"/>
      </w:rPr>
    </w:lvl>
    <w:lvl w:ilvl="1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426"/>
      </w:pPr>
      <w:rPr>
        <w:rFonts w:ascii="Aptos" w:hAnsi="Aptos" w:hint="default"/>
        <w:color w:val="419ECC" w:themeColor="accent1"/>
      </w:rPr>
    </w:lvl>
    <w:lvl w:ilvl="2">
      <w:start w:val="1"/>
      <w:numFmt w:val="bullet"/>
      <w:lvlRestart w:val="0"/>
      <w:lvlText w:val="&gt;"/>
      <w:lvlJc w:val="left"/>
      <w:pPr>
        <w:tabs>
          <w:tab w:val="num" w:pos="1276"/>
        </w:tabs>
        <w:ind w:left="1276" w:hanging="425"/>
      </w:pPr>
      <w:rPr>
        <w:rFonts w:ascii="Aptos" w:hAnsi="Aptos" w:hint="default"/>
        <w:color w:val="419ECC" w:themeColor="accent1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AAA5324"/>
    <w:multiLevelType w:val="hybridMultilevel"/>
    <w:tmpl w:val="B8088166"/>
    <w:lvl w:ilvl="0" w:tplc="8AB48DBA">
      <w:start w:val="1"/>
      <w:numFmt w:val="lowerLetter"/>
      <w:lvlText w:val="%1."/>
      <w:lvlJc w:val="left"/>
      <w:pPr>
        <w:ind w:left="1145" w:hanging="360"/>
      </w:pPr>
    </w:lvl>
    <w:lvl w:ilvl="1" w:tplc="0C090019" w:tentative="1">
      <w:start w:val="1"/>
      <w:numFmt w:val="lowerLetter"/>
      <w:lvlText w:val="%2."/>
      <w:lvlJc w:val="left"/>
      <w:pPr>
        <w:ind w:left="1865" w:hanging="360"/>
      </w:pPr>
    </w:lvl>
    <w:lvl w:ilvl="2" w:tplc="0C09001B" w:tentative="1">
      <w:start w:val="1"/>
      <w:numFmt w:val="lowerRoman"/>
      <w:lvlText w:val="%3."/>
      <w:lvlJc w:val="right"/>
      <w:pPr>
        <w:ind w:left="2585" w:hanging="180"/>
      </w:pPr>
    </w:lvl>
    <w:lvl w:ilvl="3" w:tplc="0C09000F" w:tentative="1">
      <w:start w:val="1"/>
      <w:numFmt w:val="decimal"/>
      <w:lvlText w:val="%4."/>
      <w:lvlJc w:val="left"/>
      <w:pPr>
        <w:ind w:left="3305" w:hanging="360"/>
      </w:pPr>
    </w:lvl>
    <w:lvl w:ilvl="4" w:tplc="0C090019" w:tentative="1">
      <w:start w:val="1"/>
      <w:numFmt w:val="lowerLetter"/>
      <w:lvlText w:val="%5."/>
      <w:lvlJc w:val="left"/>
      <w:pPr>
        <w:ind w:left="4025" w:hanging="360"/>
      </w:pPr>
    </w:lvl>
    <w:lvl w:ilvl="5" w:tplc="0C09001B" w:tentative="1">
      <w:start w:val="1"/>
      <w:numFmt w:val="lowerRoman"/>
      <w:lvlText w:val="%6."/>
      <w:lvlJc w:val="right"/>
      <w:pPr>
        <w:ind w:left="4745" w:hanging="180"/>
      </w:pPr>
    </w:lvl>
    <w:lvl w:ilvl="6" w:tplc="0C09000F" w:tentative="1">
      <w:start w:val="1"/>
      <w:numFmt w:val="decimal"/>
      <w:lvlText w:val="%7."/>
      <w:lvlJc w:val="left"/>
      <w:pPr>
        <w:ind w:left="5465" w:hanging="360"/>
      </w:pPr>
    </w:lvl>
    <w:lvl w:ilvl="7" w:tplc="0C090019" w:tentative="1">
      <w:start w:val="1"/>
      <w:numFmt w:val="lowerLetter"/>
      <w:lvlText w:val="%8."/>
      <w:lvlJc w:val="left"/>
      <w:pPr>
        <w:ind w:left="6185" w:hanging="360"/>
      </w:pPr>
    </w:lvl>
    <w:lvl w:ilvl="8" w:tplc="0C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AF57FF1"/>
    <w:multiLevelType w:val="multilevel"/>
    <w:tmpl w:val="F3D82D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19ECC" w:themeColor="accent1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19ECC" w:themeColor="accent1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19ECC" w:themeColor="accent1"/>
      </w:rPr>
    </w:lvl>
  </w:abstractNum>
  <w:abstractNum w:abstractNumId="4" w15:restartNumberingAfterBreak="0">
    <w:nsid w:val="1E567037"/>
    <w:multiLevelType w:val="hybridMultilevel"/>
    <w:tmpl w:val="9BBAA060"/>
    <w:lvl w:ilvl="0" w:tplc="A0BA66DA">
      <w:start w:val="1"/>
      <w:numFmt w:val="lowerRoman"/>
      <w:lvlText w:val="%1."/>
      <w:lvlJc w:val="left"/>
      <w:pPr>
        <w:ind w:left="1571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91" w:hanging="360"/>
      </w:pPr>
    </w:lvl>
    <w:lvl w:ilvl="2" w:tplc="0C09001B" w:tentative="1">
      <w:start w:val="1"/>
      <w:numFmt w:val="lowerRoman"/>
      <w:lvlText w:val="%3."/>
      <w:lvlJc w:val="right"/>
      <w:pPr>
        <w:ind w:left="3011" w:hanging="180"/>
      </w:pPr>
    </w:lvl>
    <w:lvl w:ilvl="3" w:tplc="0C09000F" w:tentative="1">
      <w:start w:val="1"/>
      <w:numFmt w:val="decimal"/>
      <w:lvlText w:val="%4."/>
      <w:lvlJc w:val="left"/>
      <w:pPr>
        <w:ind w:left="3731" w:hanging="360"/>
      </w:pPr>
    </w:lvl>
    <w:lvl w:ilvl="4" w:tplc="0C090019" w:tentative="1">
      <w:start w:val="1"/>
      <w:numFmt w:val="lowerLetter"/>
      <w:lvlText w:val="%5."/>
      <w:lvlJc w:val="left"/>
      <w:pPr>
        <w:ind w:left="4451" w:hanging="360"/>
      </w:pPr>
    </w:lvl>
    <w:lvl w:ilvl="5" w:tplc="0C09001B" w:tentative="1">
      <w:start w:val="1"/>
      <w:numFmt w:val="lowerRoman"/>
      <w:lvlText w:val="%6."/>
      <w:lvlJc w:val="right"/>
      <w:pPr>
        <w:ind w:left="5171" w:hanging="180"/>
      </w:pPr>
    </w:lvl>
    <w:lvl w:ilvl="6" w:tplc="0C09000F" w:tentative="1">
      <w:start w:val="1"/>
      <w:numFmt w:val="decimal"/>
      <w:lvlText w:val="%7."/>
      <w:lvlJc w:val="left"/>
      <w:pPr>
        <w:ind w:left="5891" w:hanging="360"/>
      </w:pPr>
    </w:lvl>
    <w:lvl w:ilvl="7" w:tplc="0C090019" w:tentative="1">
      <w:start w:val="1"/>
      <w:numFmt w:val="lowerLetter"/>
      <w:lvlText w:val="%8."/>
      <w:lvlJc w:val="left"/>
      <w:pPr>
        <w:ind w:left="6611" w:hanging="360"/>
      </w:pPr>
    </w:lvl>
    <w:lvl w:ilvl="8" w:tplc="0C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F930509"/>
    <w:multiLevelType w:val="singleLevel"/>
    <w:tmpl w:val="A86CA0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232E5EB4"/>
    <w:multiLevelType w:val="multilevel"/>
    <w:tmpl w:val="78B409FA"/>
    <w:styleLink w:val="Appendix"/>
    <w:lvl w:ilvl="0">
      <w:start w:val="1"/>
      <w:numFmt w:val="upperLetter"/>
      <w:lvlText w:val="Appendix %1:"/>
      <w:lvlJc w:val="left"/>
      <w:pPr>
        <w:tabs>
          <w:tab w:val="num" w:pos="1843"/>
        </w:tabs>
        <w:ind w:left="1843" w:hanging="1843"/>
      </w:pPr>
      <w:rPr>
        <w:rFonts w:hint="default"/>
      </w:rPr>
    </w:lvl>
    <w:lvl w:ilvl="1">
      <w:start w:val="1"/>
      <w:numFmt w:val="none"/>
      <w:lvlRestart w:val="0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6362246"/>
    <w:multiLevelType w:val="multilevel"/>
    <w:tmpl w:val="1B0C05C8"/>
    <w:styleLink w:val="BulletListTable"/>
    <w:lvl w:ilvl="0">
      <w:start w:val="1"/>
      <w:numFmt w:val="bullet"/>
      <w:pStyle w:val="TableBullet1"/>
      <w:lvlText w:val="•"/>
      <w:lvlJc w:val="left"/>
      <w:pPr>
        <w:tabs>
          <w:tab w:val="num" w:pos="227"/>
        </w:tabs>
        <w:ind w:left="227" w:hanging="227"/>
      </w:pPr>
      <w:rPr>
        <w:rFonts w:ascii="Aptos" w:hAnsi="Aptos" w:hint="default"/>
        <w:color w:val="419ECC" w:themeColor="accent1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color w:val="419ECC" w:themeColor="accent1"/>
      </w:rPr>
    </w:lvl>
    <w:lvl w:ilvl="2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284" w:firstLine="0"/>
      </w:pPr>
      <w:rPr>
        <w:rFonts w:hint="default"/>
      </w:rPr>
    </w:lvl>
  </w:abstractNum>
  <w:abstractNum w:abstractNumId="8" w15:restartNumberingAfterBreak="0">
    <w:nsid w:val="37DE7589"/>
    <w:multiLevelType w:val="hybridMultilevel"/>
    <w:tmpl w:val="F9F037FC"/>
    <w:lvl w:ilvl="0" w:tplc="1B70EFDE">
      <w:start w:val="3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2876BF1"/>
    <w:multiLevelType w:val="multilevel"/>
    <w:tmpl w:val="084ED6E8"/>
    <w:styleLink w:val="NumberedListWhole"/>
    <w:lvl w:ilvl="0">
      <w:start w:val="1"/>
      <w:numFmt w:val="decimal"/>
      <w:pStyle w:val="ListNumber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19ECC" w:themeColor="accent1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19ECC" w:themeColor="accent1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  <w:color w:val="419ECC" w:themeColor="accent1"/>
      </w:rPr>
    </w:lvl>
  </w:abstractNum>
  <w:abstractNum w:abstractNumId="10" w15:restartNumberingAfterBreak="0">
    <w:nsid w:val="442345AD"/>
    <w:multiLevelType w:val="hybridMultilevel"/>
    <w:tmpl w:val="FBA691EE"/>
    <w:lvl w:ilvl="0" w:tplc="7A8024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7AA6CF9"/>
    <w:multiLevelType w:val="multilevel"/>
    <w:tmpl w:val="3F249EBC"/>
    <w:lvl w:ilvl="0">
      <w:start w:val="1"/>
      <w:numFmt w:val="bullet"/>
      <w:pStyle w:val="ListBullet1"/>
      <w:lvlText w:val="•"/>
      <w:lvlJc w:val="left"/>
      <w:pPr>
        <w:tabs>
          <w:tab w:val="num" w:pos="425"/>
        </w:tabs>
        <w:ind w:left="425" w:hanging="425"/>
      </w:pPr>
      <w:rPr>
        <w:rFonts w:ascii="Aptos" w:hAnsi="Aptos" w:hint="default"/>
        <w:color w:val="419ECC" w:themeColor="accent1"/>
      </w:rPr>
    </w:lvl>
    <w:lvl w:ilvl="1">
      <w:start w:val="1"/>
      <w:numFmt w:val="bullet"/>
      <w:lvlRestart w:val="0"/>
      <w:pStyle w:val="ListBullet2"/>
      <w:lvlText w:val="–"/>
      <w:lvlJc w:val="left"/>
      <w:pPr>
        <w:tabs>
          <w:tab w:val="num" w:pos="851"/>
        </w:tabs>
        <w:ind w:left="851" w:hanging="426"/>
      </w:pPr>
      <w:rPr>
        <w:rFonts w:ascii="Aptos" w:hAnsi="Aptos" w:hint="default"/>
        <w:color w:val="419ECC" w:themeColor="accent1"/>
      </w:rPr>
    </w:lvl>
    <w:lvl w:ilvl="2">
      <w:start w:val="1"/>
      <w:numFmt w:val="bullet"/>
      <w:lvlRestart w:val="0"/>
      <w:pStyle w:val="ListBullet3"/>
      <w:lvlText w:val="&gt;"/>
      <w:lvlJc w:val="left"/>
      <w:pPr>
        <w:tabs>
          <w:tab w:val="num" w:pos="1276"/>
        </w:tabs>
        <w:ind w:left="1276" w:hanging="425"/>
      </w:pPr>
      <w:rPr>
        <w:rFonts w:ascii="Aptos" w:hAnsi="Aptos" w:hint="default"/>
        <w:color w:val="419ECC" w:themeColor="accent1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8063262"/>
    <w:multiLevelType w:val="hybridMultilevel"/>
    <w:tmpl w:val="33A0D6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120FF9"/>
    <w:multiLevelType w:val="multilevel"/>
    <w:tmpl w:val="77B004B0"/>
    <w:lvl w:ilvl="0">
      <w:start w:val="1"/>
      <w:numFmt w:val="bullet"/>
      <w:pStyle w:val="ShadedBoxBullet"/>
      <w:lvlText w:val="•"/>
      <w:lvlJc w:val="left"/>
      <w:pPr>
        <w:ind w:left="360" w:hanging="360"/>
      </w:pPr>
      <w:rPr>
        <w:rFonts w:ascii="Aptos" w:hAnsi="Aptos" w:hint="default"/>
        <w:color w:val="419ECC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41EAD"/>
    <w:multiLevelType w:val="multilevel"/>
    <w:tmpl w:val="F0AED7F6"/>
    <w:lvl w:ilvl="0">
      <w:start w:val="1"/>
      <w:numFmt w:val="upperLetter"/>
      <w:pStyle w:val="AppendixHeadingNumbered"/>
      <w:lvlText w:val="Appendix %1:"/>
      <w:lvlJc w:val="left"/>
      <w:pPr>
        <w:tabs>
          <w:tab w:val="num" w:pos="1843"/>
        </w:tabs>
        <w:ind w:left="1843" w:hanging="1843"/>
      </w:pPr>
      <w:rPr>
        <w:rFonts w:hint="default"/>
      </w:rPr>
    </w:lvl>
    <w:lvl w:ilvl="1">
      <w:start w:val="1"/>
      <w:numFmt w:val="none"/>
      <w:lvlRestart w:val="0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%9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65B40F7"/>
    <w:multiLevelType w:val="multilevel"/>
    <w:tmpl w:val="1B0C05C8"/>
    <w:numStyleLink w:val="BulletListTable"/>
  </w:abstractNum>
  <w:num w:numId="1" w16cid:durableId="955067550">
    <w:abstractNumId w:val="13"/>
  </w:num>
  <w:num w:numId="2" w16cid:durableId="1622422651">
    <w:abstractNumId w:val="1"/>
  </w:num>
  <w:num w:numId="3" w16cid:durableId="1565413197">
    <w:abstractNumId w:val="9"/>
  </w:num>
  <w:num w:numId="4" w16cid:durableId="890576153">
    <w:abstractNumId w:val="3"/>
  </w:num>
  <w:num w:numId="5" w16cid:durableId="193688275">
    <w:abstractNumId w:val="7"/>
  </w:num>
  <w:num w:numId="6" w16cid:durableId="1179002745">
    <w:abstractNumId w:val="15"/>
  </w:num>
  <w:num w:numId="7" w16cid:durableId="831260760">
    <w:abstractNumId w:val="6"/>
  </w:num>
  <w:num w:numId="8" w16cid:durableId="276764225">
    <w:abstractNumId w:val="14"/>
  </w:num>
  <w:num w:numId="9" w16cid:durableId="297029529">
    <w:abstractNumId w:val="11"/>
  </w:num>
  <w:num w:numId="10" w16cid:durableId="2022854237">
    <w:abstractNumId w:val="5"/>
  </w:num>
  <w:num w:numId="11" w16cid:durableId="1472207099">
    <w:abstractNumId w:val="2"/>
  </w:num>
  <w:num w:numId="12" w16cid:durableId="585385795">
    <w:abstractNumId w:val="4"/>
  </w:num>
  <w:num w:numId="13" w16cid:durableId="746614264">
    <w:abstractNumId w:val="0"/>
  </w:num>
  <w:num w:numId="14" w16cid:durableId="1760058331">
    <w:abstractNumId w:val="10"/>
  </w:num>
  <w:num w:numId="15" w16cid:durableId="640035474">
    <w:abstractNumId w:val="8"/>
  </w:num>
  <w:num w:numId="16" w16cid:durableId="838345496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EEE"/>
    <w:rsid w:val="000004E9"/>
    <w:rsid w:val="000042D2"/>
    <w:rsid w:val="00007F6E"/>
    <w:rsid w:val="00010226"/>
    <w:rsid w:val="0001050F"/>
    <w:rsid w:val="00013004"/>
    <w:rsid w:val="00031F69"/>
    <w:rsid w:val="00037AA5"/>
    <w:rsid w:val="00040527"/>
    <w:rsid w:val="000558EE"/>
    <w:rsid w:val="000624AD"/>
    <w:rsid w:val="000624D9"/>
    <w:rsid w:val="0006339B"/>
    <w:rsid w:val="00071048"/>
    <w:rsid w:val="00072DA9"/>
    <w:rsid w:val="000758A6"/>
    <w:rsid w:val="00091D99"/>
    <w:rsid w:val="00093717"/>
    <w:rsid w:val="00096CCD"/>
    <w:rsid w:val="00097301"/>
    <w:rsid w:val="00097B3A"/>
    <w:rsid w:val="000A1F21"/>
    <w:rsid w:val="000B1B69"/>
    <w:rsid w:val="000B4E20"/>
    <w:rsid w:val="000C3F9E"/>
    <w:rsid w:val="000C73DD"/>
    <w:rsid w:val="000D21B0"/>
    <w:rsid w:val="000D2E7C"/>
    <w:rsid w:val="000E4F87"/>
    <w:rsid w:val="000F3385"/>
    <w:rsid w:val="001035EC"/>
    <w:rsid w:val="00105825"/>
    <w:rsid w:val="0011532D"/>
    <w:rsid w:val="00122320"/>
    <w:rsid w:val="0012311A"/>
    <w:rsid w:val="001244E7"/>
    <w:rsid w:val="00124F89"/>
    <w:rsid w:val="00133BB9"/>
    <w:rsid w:val="00143C33"/>
    <w:rsid w:val="00144C61"/>
    <w:rsid w:val="001476D7"/>
    <w:rsid w:val="00155027"/>
    <w:rsid w:val="0015680F"/>
    <w:rsid w:val="00157BCB"/>
    <w:rsid w:val="00164B6E"/>
    <w:rsid w:val="00177A24"/>
    <w:rsid w:val="00182F13"/>
    <w:rsid w:val="00185BEB"/>
    <w:rsid w:val="00186E69"/>
    <w:rsid w:val="00190564"/>
    <w:rsid w:val="00192D4A"/>
    <w:rsid w:val="001972B0"/>
    <w:rsid w:val="00197E0F"/>
    <w:rsid w:val="001A4D3E"/>
    <w:rsid w:val="001D788C"/>
    <w:rsid w:val="001E1598"/>
    <w:rsid w:val="001F77A0"/>
    <w:rsid w:val="00200745"/>
    <w:rsid w:val="0020577B"/>
    <w:rsid w:val="0021242F"/>
    <w:rsid w:val="002203F6"/>
    <w:rsid w:val="0022255D"/>
    <w:rsid w:val="00232D0F"/>
    <w:rsid w:val="00247BF2"/>
    <w:rsid w:val="00250D3E"/>
    <w:rsid w:val="0026055A"/>
    <w:rsid w:val="00292BFC"/>
    <w:rsid w:val="002A6844"/>
    <w:rsid w:val="002B3E66"/>
    <w:rsid w:val="002C051C"/>
    <w:rsid w:val="002D50C9"/>
    <w:rsid w:val="002D5260"/>
    <w:rsid w:val="002E540D"/>
    <w:rsid w:val="002E6E30"/>
    <w:rsid w:val="00307408"/>
    <w:rsid w:val="00316D92"/>
    <w:rsid w:val="00320B3A"/>
    <w:rsid w:val="00345389"/>
    <w:rsid w:val="0035629B"/>
    <w:rsid w:val="00365640"/>
    <w:rsid w:val="00366A47"/>
    <w:rsid w:val="00367B76"/>
    <w:rsid w:val="003760B2"/>
    <w:rsid w:val="003767C4"/>
    <w:rsid w:val="003838DE"/>
    <w:rsid w:val="003973B8"/>
    <w:rsid w:val="003A442B"/>
    <w:rsid w:val="003A73E9"/>
    <w:rsid w:val="003B1467"/>
    <w:rsid w:val="003B3EEE"/>
    <w:rsid w:val="003F1B4D"/>
    <w:rsid w:val="00417EA5"/>
    <w:rsid w:val="004232DF"/>
    <w:rsid w:val="0042516F"/>
    <w:rsid w:val="004335AE"/>
    <w:rsid w:val="00441426"/>
    <w:rsid w:val="004511ED"/>
    <w:rsid w:val="00451892"/>
    <w:rsid w:val="004522EA"/>
    <w:rsid w:val="00454D55"/>
    <w:rsid w:val="004679A3"/>
    <w:rsid w:val="004804E0"/>
    <w:rsid w:val="00482146"/>
    <w:rsid w:val="00482E38"/>
    <w:rsid w:val="004851B4"/>
    <w:rsid w:val="0049041D"/>
    <w:rsid w:val="004910B9"/>
    <w:rsid w:val="00492BD4"/>
    <w:rsid w:val="00494400"/>
    <w:rsid w:val="004B02A3"/>
    <w:rsid w:val="004B770B"/>
    <w:rsid w:val="004C380B"/>
    <w:rsid w:val="004C7A90"/>
    <w:rsid w:val="004D1402"/>
    <w:rsid w:val="004D37FB"/>
    <w:rsid w:val="004F6128"/>
    <w:rsid w:val="00517FBA"/>
    <w:rsid w:val="005245F3"/>
    <w:rsid w:val="005248F9"/>
    <w:rsid w:val="00536C23"/>
    <w:rsid w:val="005421F2"/>
    <w:rsid w:val="00564FE2"/>
    <w:rsid w:val="005A5AF9"/>
    <w:rsid w:val="005B61C9"/>
    <w:rsid w:val="005C1E1E"/>
    <w:rsid w:val="005D6A40"/>
    <w:rsid w:val="005D713D"/>
    <w:rsid w:val="005D767B"/>
    <w:rsid w:val="005E221F"/>
    <w:rsid w:val="005E4C44"/>
    <w:rsid w:val="005F40EB"/>
    <w:rsid w:val="005F4FF6"/>
    <w:rsid w:val="00602348"/>
    <w:rsid w:val="00617E1C"/>
    <w:rsid w:val="00624438"/>
    <w:rsid w:val="00624ABA"/>
    <w:rsid w:val="0064283E"/>
    <w:rsid w:val="0065301E"/>
    <w:rsid w:val="0066549B"/>
    <w:rsid w:val="00665DC0"/>
    <w:rsid w:val="00666E7D"/>
    <w:rsid w:val="00672FB4"/>
    <w:rsid w:val="006735C1"/>
    <w:rsid w:val="006778F3"/>
    <w:rsid w:val="00682770"/>
    <w:rsid w:val="00686E3E"/>
    <w:rsid w:val="00690C30"/>
    <w:rsid w:val="00695511"/>
    <w:rsid w:val="00695794"/>
    <w:rsid w:val="006B24A7"/>
    <w:rsid w:val="006B3EEB"/>
    <w:rsid w:val="006C0FCF"/>
    <w:rsid w:val="006C1903"/>
    <w:rsid w:val="006E7153"/>
    <w:rsid w:val="006F0BD1"/>
    <w:rsid w:val="006F1D51"/>
    <w:rsid w:val="006F7750"/>
    <w:rsid w:val="0070373A"/>
    <w:rsid w:val="00706D11"/>
    <w:rsid w:val="007114BF"/>
    <w:rsid w:val="00711C0D"/>
    <w:rsid w:val="00724C64"/>
    <w:rsid w:val="00730148"/>
    <w:rsid w:val="0073480D"/>
    <w:rsid w:val="00741EC7"/>
    <w:rsid w:val="00747DBB"/>
    <w:rsid w:val="00765AD8"/>
    <w:rsid w:val="007675EF"/>
    <w:rsid w:val="00770920"/>
    <w:rsid w:val="00776DAB"/>
    <w:rsid w:val="007A2F17"/>
    <w:rsid w:val="007B1F81"/>
    <w:rsid w:val="007B2DDF"/>
    <w:rsid w:val="007B588E"/>
    <w:rsid w:val="007B5E56"/>
    <w:rsid w:val="007D5592"/>
    <w:rsid w:val="007D7CFA"/>
    <w:rsid w:val="007F13B7"/>
    <w:rsid w:val="007F6838"/>
    <w:rsid w:val="00804D15"/>
    <w:rsid w:val="00810A63"/>
    <w:rsid w:val="00814C2A"/>
    <w:rsid w:val="008172F9"/>
    <w:rsid w:val="008278DC"/>
    <w:rsid w:val="00834DAC"/>
    <w:rsid w:val="0085347C"/>
    <w:rsid w:val="00856D71"/>
    <w:rsid w:val="00865BD4"/>
    <w:rsid w:val="00872F68"/>
    <w:rsid w:val="008760FF"/>
    <w:rsid w:val="00877F6E"/>
    <w:rsid w:val="00891071"/>
    <w:rsid w:val="00891B10"/>
    <w:rsid w:val="008A1773"/>
    <w:rsid w:val="008A6F93"/>
    <w:rsid w:val="008D3AAD"/>
    <w:rsid w:val="008E0BE9"/>
    <w:rsid w:val="008F1531"/>
    <w:rsid w:val="008F6F83"/>
    <w:rsid w:val="00901E8B"/>
    <w:rsid w:val="0091782D"/>
    <w:rsid w:val="0093373B"/>
    <w:rsid w:val="009474C7"/>
    <w:rsid w:val="00950A66"/>
    <w:rsid w:val="00953696"/>
    <w:rsid w:val="00955E38"/>
    <w:rsid w:val="00962A55"/>
    <w:rsid w:val="00967C09"/>
    <w:rsid w:val="00995FA7"/>
    <w:rsid w:val="009966AD"/>
    <w:rsid w:val="009A3BBF"/>
    <w:rsid w:val="009B3881"/>
    <w:rsid w:val="009D67A4"/>
    <w:rsid w:val="009D74CB"/>
    <w:rsid w:val="009E2995"/>
    <w:rsid w:val="009E5B4A"/>
    <w:rsid w:val="009F3AC0"/>
    <w:rsid w:val="009F50EA"/>
    <w:rsid w:val="00A00EEC"/>
    <w:rsid w:val="00A029DE"/>
    <w:rsid w:val="00A038F0"/>
    <w:rsid w:val="00A06C97"/>
    <w:rsid w:val="00A074EC"/>
    <w:rsid w:val="00A13FA5"/>
    <w:rsid w:val="00A177FF"/>
    <w:rsid w:val="00A2139C"/>
    <w:rsid w:val="00A31C3C"/>
    <w:rsid w:val="00A34489"/>
    <w:rsid w:val="00A36596"/>
    <w:rsid w:val="00A4381E"/>
    <w:rsid w:val="00A43D9F"/>
    <w:rsid w:val="00A43F6A"/>
    <w:rsid w:val="00A52199"/>
    <w:rsid w:val="00A759A7"/>
    <w:rsid w:val="00AB5FE8"/>
    <w:rsid w:val="00AC4AC3"/>
    <w:rsid w:val="00AD370F"/>
    <w:rsid w:val="00AE0912"/>
    <w:rsid w:val="00B00002"/>
    <w:rsid w:val="00B11F6F"/>
    <w:rsid w:val="00B1469F"/>
    <w:rsid w:val="00B20369"/>
    <w:rsid w:val="00B221A9"/>
    <w:rsid w:val="00B25F1F"/>
    <w:rsid w:val="00B31F13"/>
    <w:rsid w:val="00B37FE1"/>
    <w:rsid w:val="00B47C41"/>
    <w:rsid w:val="00B576FE"/>
    <w:rsid w:val="00B6140A"/>
    <w:rsid w:val="00B6466A"/>
    <w:rsid w:val="00B67369"/>
    <w:rsid w:val="00B87BAF"/>
    <w:rsid w:val="00B95F62"/>
    <w:rsid w:val="00BA4841"/>
    <w:rsid w:val="00BE61CC"/>
    <w:rsid w:val="00BF2500"/>
    <w:rsid w:val="00C244B2"/>
    <w:rsid w:val="00C24DE1"/>
    <w:rsid w:val="00C24E8C"/>
    <w:rsid w:val="00C24F4C"/>
    <w:rsid w:val="00C412D8"/>
    <w:rsid w:val="00C417C2"/>
    <w:rsid w:val="00C42778"/>
    <w:rsid w:val="00C44BCC"/>
    <w:rsid w:val="00C4649C"/>
    <w:rsid w:val="00C46730"/>
    <w:rsid w:val="00C83D05"/>
    <w:rsid w:val="00C966A6"/>
    <w:rsid w:val="00CA2E3E"/>
    <w:rsid w:val="00CB43B2"/>
    <w:rsid w:val="00CD0FC9"/>
    <w:rsid w:val="00CD2677"/>
    <w:rsid w:val="00CD44F2"/>
    <w:rsid w:val="00CE33F8"/>
    <w:rsid w:val="00CE74EB"/>
    <w:rsid w:val="00CF369F"/>
    <w:rsid w:val="00D02DDE"/>
    <w:rsid w:val="00D06550"/>
    <w:rsid w:val="00D217C1"/>
    <w:rsid w:val="00D50E9D"/>
    <w:rsid w:val="00D6129A"/>
    <w:rsid w:val="00D63EBF"/>
    <w:rsid w:val="00D81685"/>
    <w:rsid w:val="00DA09AE"/>
    <w:rsid w:val="00DA674C"/>
    <w:rsid w:val="00DA73B9"/>
    <w:rsid w:val="00DB2561"/>
    <w:rsid w:val="00DB2FB9"/>
    <w:rsid w:val="00DB74FD"/>
    <w:rsid w:val="00DC62ED"/>
    <w:rsid w:val="00DD230C"/>
    <w:rsid w:val="00DD47A6"/>
    <w:rsid w:val="00E110A6"/>
    <w:rsid w:val="00E15CA0"/>
    <w:rsid w:val="00E20109"/>
    <w:rsid w:val="00E40CF3"/>
    <w:rsid w:val="00E4479B"/>
    <w:rsid w:val="00EA0E6D"/>
    <w:rsid w:val="00EA4826"/>
    <w:rsid w:val="00EB1C93"/>
    <w:rsid w:val="00EB33AC"/>
    <w:rsid w:val="00ED36EC"/>
    <w:rsid w:val="00ED3DE0"/>
    <w:rsid w:val="00ED4A3A"/>
    <w:rsid w:val="00ED5095"/>
    <w:rsid w:val="00EE185B"/>
    <w:rsid w:val="00F015A0"/>
    <w:rsid w:val="00F153BF"/>
    <w:rsid w:val="00F231C9"/>
    <w:rsid w:val="00F254CE"/>
    <w:rsid w:val="00F372A4"/>
    <w:rsid w:val="00F539B6"/>
    <w:rsid w:val="00F55E75"/>
    <w:rsid w:val="00F70CC2"/>
    <w:rsid w:val="00FA12DE"/>
    <w:rsid w:val="00FA74AD"/>
    <w:rsid w:val="00FC362C"/>
    <w:rsid w:val="00FC391E"/>
    <w:rsid w:val="00FC4C59"/>
    <w:rsid w:val="00FC60E9"/>
    <w:rsid w:val="00FD05E5"/>
    <w:rsid w:val="00FE2062"/>
    <w:rsid w:val="00FF598E"/>
    <w:rsid w:val="00FF62D5"/>
    <w:rsid w:val="00FF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F536B"/>
  <w15:chartTrackingRefBased/>
  <w15:docId w15:val="{C6459F00-44A5-4D9B-804F-17D5DCD37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AU" w:eastAsia="en-US" w:bidi="ar-SA"/>
        <w14:ligatures w14:val="standardContextual"/>
      </w:rPr>
    </w:rPrDefault>
    <w:pPrDefault>
      <w:pPr>
        <w:spacing w:before="80" w:after="8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4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8" w:unhideWhenUsed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/>
    <w:lsdException w:name="List Number" w:semiHidden="1"/>
    <w:lsdException w:name="List 2" w:semiHidden="1" w:unhideWhenUsed="1"/>
    <w:lsdException w:name="List 3" w:semiHidden="1"/>
    <w:lsdException w:name="List 4" w:semiHidden="1"/>
    <w:lsdException w:name="List 5" w:semiHidden="1"/>
    <w:lsdException w:name="List Bullet 2" w:semiHidden="1" w:uiPriority="10" w:unhideWhenUsed="1"/>
    <w:lsdException w:name="List Bullet 3" w:semiHidden="1" w:uiPriority="10" w:unhideWhenUsed="1"/>
    <w:lsdException w:name="List Bullet 4" w:semiHidden="1"/>
    <w:lsdException w:name="List Bullet 5" w:semiHidden="1"/>
    <w:lsdException w:name="List Number 2" w:semiHidden="1" w:uiPriority="11" w:unhideWhenUsed="1"/>
    <w:lsdException w:name="List Number 3" w:semiHidden="1" w:uiPriority="11" w:unhideWhenUsed="1"/>
    <w:lsdException w:name="List Number 4" w:semiHidden="1"/>
    <w:lsdException w:name="List Number 5" w:semiHidden="1"/>
    <w:lsdException w:name="Title" w:semiHidden="1" w:uiPriority="19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iPriority="12"/>
    <w:lsdException w:name="List Continue 3" w:semiHidden="1" w:uiPriority="12"/>
    <w:lsdException w:name="List Continue 4" w:semiHidden="1" w:unhideWhenUsed="1"/>
    <w:lsdException w:name="List Continue 5" w:semiHidden="1" w:unhideWhenUsed="1"/>
    <w:lsdException w:name="Message Header" w:semiHidden="1"/>
    <w:lsdException w:name="Subtitle" w:uiPriority="20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uiPriority="21" w:qFormat="1"/>
    <w:lsdException w:name="Subtle Reference" w:semiHidden="1" w:qFormat="1"/>
    <w:lsdException w:name="Intense Reference" w:uiPriority="32" w:qFormat="1"/>
    <w:lsdException w:name="Book Title" w:semiHidden="1" w:qFormat="1"/>
    <w:lsdException w:name="Bibliography" w:semiHidden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366A47"/>
    <w:rPr>
      <w:rFonts w:ascii="Calibri" w:hAnsi="Calibri"/>
      <w:color w:val="252525" w:themeColor="text2"/>
      <w:sz w:val="22"/>
    </w:rPr>
  </w:style>
  <w:style w:type="paragraph" w:styleId="Heading1">
    <w:name w:val="heading 1"/>
    <w:basedOn w:val="Normal"/>
    <w:next w:val="Normal"/>
    <w:link w:val="Heading1Char"/>
    <w:qFormat/>
    <w:rsid w:val="00366A47"/>
    <w:pPr>
      <w:keepNext/>
      <w:keepLines/>
      <w:pageBreakBefore/>
      <w:spacing w:before="280" w:line="216" w:lineRule="auto"/>
      <w:outlineLvl w:val="0"/>
    </w:pPr>
    <w:rPr>
      <w:rFonts w:eastAsiaTheme="majorEastAsia" w:cstheme="majorBidi"/>
      <w:b/>
      <w:color w:val="419ECC" w:themeColor="accent1"/>
      <w:sz w:val="36"/>
      <w:szCs w:val="40"/>
    </w:rPr>
  </w:style>
  <w:style w:type="paragraph" w:styleId="Heading2">
    <w:name w:val="heading 2"/>
    <w:basedOn w:val="Normal"/>
    <w:next w:val="Normal"/>
    <w:link w:val="Heading2Char"/>
    <w:uiPriority w:val="4"/>
    <w:qFormat/>
    <w:rsid w:val="00366A47"/>
    <w:pPr>
      <w:keepNext/>
      <w:keepLines/>
      <w:spacing w:before="120" w:line="240" w:lineRule="auto"/>
      <w:outlineLvl w:val="1"/>
    </w:pPr>
    <w:rPr>
      <w:rFonts w:eastAsiaTheme="majorEastAsia" w:cstheme="majorBidi"/>
      <w:b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66A47"/>
    <w:pPr>
      <w:keepNext/>
      <w:keepLines/>
      <w:spacing w:before="140"/>
      <w:outlineLvl w:val="2"/>
    </w:pPr>
    <w:rPr>
      <w:rFonts w:eastAsiaTheme="majorEastAsia" w:cstheme="majorBidi"/>
      <w:b/>
      <w:sz w:val="28"/>
      <w:szCs w:val="28"/>
    </w:rPr>
  </w:style>
  <w:style w:type="paragraph" w:styleId="Heading4">
    <w:name w:val="heading 4"/>
    <w:basedOn w:val="Heading3"/>
    <w:next w:val="Normal"/>
    <w:link w:val="Heading4Char"/>
    <w:qFormat/>
    <w:rsid w:val="00A177FF"/>
    <w:pPr>
      <w:spacing w:before="120"/>
      <w:outlineLvl w:val="3"/>
    </w:pPr>
    <w:rPr>
      <w:bCs/>
      <w:sz w:val="24"/>
      <w:szCs w:val="21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9F3AC0"/>
    <w:pPr>
      <w:keepNext/>
      <w:keepLines/>
      <w:spacing w:before="120"/>
      <w:outlineLvl w:val="4"/>
    </w:pPr>
    <w:rPr>
      <w:rFonts w:ascii="Aptos SemiBold" w:eastAsiaTheme="majorEastAsia" w:hAnsi="Aptos SemiBold" w:cstheme="majorBidi"/>
      <w:b/>
      <w:color w:val="F7931E" w:themeColor="background2"/>
    </w:rPr>
  </w:style>
  <w:style w:type="paragraph" w:styleId="Heading6">
    <w:name w:val="heading 6"/>
    <w:basedOn w:val="Normal"/>
    <w:next w:val="Normal"/>
    <w:link w:val="Heading6Char"/>
    <w:uiPriority w:val="99"/>
    <w:semiHidden/>
    <w:rsid w:val="00E40C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rsid w:val="00E40C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rsid w:val="00E40C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9"/>
    <w:semiHidden/>
    <w:qFormat/>
    <w:rsid w:val="00E40C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2E54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hadedBoxBullet">
    <w:name w:val="Shaded Box Bullet"/>
    <w:basedOn w:val="Normal"/>
    <w:qFormat/>
    <w:rsid w:val="00091D99"/>
    <w:pPr>
      <w:numPr>
        <w:numId w:val="1"/>
      </w:numPr>
      <w:pBdr>
        <w:top w:val="single" w:sz="4" w:space="8" w:color="EAF3FA" w:themeColor="accent6"/>
        <w:left w:val="single" w:sz="4" w:space="8" w:color="EAF3FA" w:themeColor="accent6"/>
        <w:bottom w:val="single" w:sz="4" w:space="8" w:color="EAF3FA" w:themeColor="accent6"/>
        <w:right w:val="single" w:sz="4" w:space="8" w:color="EAF3FA" w:themeColor="accent6"/>
      </w:pBdr>
      <w:shd w:val="clear" w:color="auto" w:fill="EAF3FA" w:themeFill="accent6"/>
      <w:spacing w:before="40" w:after="40"/>
      <w:ind w:left="425" w:hanging="425"/>
    </w:pPr>
    <w:rPr>
      <w:rFonts w:cs="Times New Roman (Body CS)"/>
    </w:rPr>
  </w:style>
  <w:style w:type="paragraph" w:customStyle="1" w:styleId="ShadedBoxText">
    <w:name w:val="Shaded Box Text"/>
    <w:qFormat/>
    <w:rsid w:val="00366A47"/>
    <w:pPr>
      <w:pBdr>
        <w:top w:val="single" w:sz="4" w:space="8" w:color="EAF3FA" w:themeColor="accent6"/>
        <w:left w:val="single" w:sz="4" w:space="8" w:color="EAF3FA" w:themeColor="accent6"/>
        <w:bottom w:val="single" w:sz="4" w:space="8" w:color="EAF3FA" w:themeColor="accent6"/>
        <w:right w:val="single" w:sz="4" w:space="8" w:color="EAF3FA" w:themeColor="accent6"/>
      </w:pBdr>
      <w:shd w:val="clear" w:color="auto" w:fill="EAF3FA" w:themeFill="accent6"/>
      <w:spacing w:line="240" w:lineRule="auto"/>
    </w:pPr>
    <w:rPr>
      <w:rFonts w:cs="Times New Roman"/>
      <w:color w:val="252525" w:themeColor="text2"/>
      <w:kern w:val="0"/>
      <w:sz w:val="22"/>
      <w:szCs w:val="18"/>
      <w14:ligatures w14:val="none"/>
    </w:rPr>
  </w:style>
  <w:style w:type="paragraph" w:customStyle="1" w:styleId="ShadedBoxHeading">
    <w:name w:val="Shaded Box Heading"/>
    <w:basedOn w:val="ShadedBoxText"/>
    <w:next w:val="ShadedBoxText"/>
    <w:qFormat/>
    <w:rsid w:val="004D1402"/>
    <w:pPr>
      <w:keepNext/>
      <w:spacing w:before="120" w:after="120"/>
    </w:pPr>
    <w:rPr>
      <w:rFonts w:asciiTheme="majorHAnsi" w:hAnsiTheme="majorHAnsi"/>
      <w:sz w:val="24"/>
    </w:rPr>
  </w:style>
  <w:style w:type="character" w:customStyle="1" w:styleId="Heading1Char">
    <w:name w:val="Heading 1 Char"/>
    <w:basedOn w:val="DefaultParagraphFont"/>
    <w:link w:val="Heading1"/>
    <w:rsid w:val="00366A47"/>
    <w:rPr>
      <w:rFonts w:ascii="Calibri" w:eastAsiaTheme="majorEastAsia" w:hAnsi="Calibri" w:cstheme="majorBidi"/>
      <w:b/>
      <w:color w:val="419ECC" w:themeColor="accent1"/>
      <w:sz w:val="36"/>
      <w:szCs w:val="40"/>
    </w:rPr>
  </w:style>
  <w:style w:type="character" w:customStyle="1" w:styleId="Heading2Char">
    <w:name w:val="Heading 2 Char"/>
    <w:basedOn w:val="DefaultParagraphFont"/>
    <w:link w:val="Heading2"/>
    <w:uiPriority w:val="4"/>
    <w:rsid w:val="00366A47"/>
    <w:rPr>
      <w:rFonts w:ascii="Calibri" w:eastAsiaTheme="majorEastAsia" w:hAnsi="Calibri" w:cstheme="majorBidi"/>
      <w:b/>
      <w:color w:val="252525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66A47"/>
    <w:rPr>
      <w:rFonts w:ascii="Calibri" w:eastAsiaTheme="majorEastAsia" w:hAnsi="Calibri" w:cstheme="majorBidi"/>
      <w:b/>
      <w:color w:val="252525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A177FF"/>
    <w:rPr>
      <w:rFonts w:ascii="Aptos SemiBold" w:eastAsiaTheme="majorEastAsia" w:hAnsi="Aptos SemiBold" w:cstheme="majorBidi"/>
      <w:bCs/>
      <w:color w:val="252525" w:themeColor="text2"/>
      <w:sz w:val="24"/>
      <w:szCs w:val="21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4522EA"/>
    <w:rPr>
      <w:rFonts w:ascii="Aptos SemiBold" w:eastAsiaTheme="majorEastAsia" w:hAnsi="Aptos SemiBold" w:cstheme="majorBidi"/>
      <w:b/>
      <w:color w:val="F7931E" w:themeColor="background2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4522EA"/>
    <w:rPr>
      <w:rFonts w:ascii="Aptos" w:eastAsiaTheme="majorEastAsia" w:hAnsi="Aptos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4522EA"/>
    <w:rPr>
      <w:rFonts w:ascii="Aptos" w:eastAsiaTheme="majorEastAsia" w:hAnsi="Aptos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4522EA"/>
    <w:rPr>
      <w:rFonts w:ascii="Aptos" w:eastAsiaTheme="majorEastAsia" w:hAnsi="Aptos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4522EA"/>
    <w:rPr>
      <w:rFonts w:ascii="Aptos" w:eastAsiaTheme="majorEastAsia" w:hAnsi="Aptos" w:cstheme="majorBidi"/>
      <w:color w:val="272727" w:themeColor="text1" w:themeTint="D8"/>
    </w:rPr>
  </w:style>
  <w:style w:type="character" w:styleId="IntenseEmphasis">
    <w:name w:val="Intense Emphasis"/>
    <w:basedOn w:val="DefaultParagraphFont"/>
    <w:uiPriority w:val="99"/>
    <w:semiHidden/>
    <w:qFormat/>
    <w:rsid w:val="00E40CF3"/>
    <w:rPr>
      <w:i/>
      <w:iCs/>
      <w:color w:val="2A789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E40CF3"/>
    <w:pPr>
      <w:pBdr>
        <w:top w:val="single" w:sz="4" w:space="10" w:color="2A789E" w:themeColor="accent1" w:themeShade="BF"/>
        <w:bottom w:val="single" w:sz="4" w:space="10" w:color="2A789E" w:themeColor="accent1" w:themeShade="BF"/>
      </w:pBdr>
      <w:spacing w:before="360" w:after="360"/>
      <w:ind w:left="864" w:right="864"/>
      <w:jc w:val="center"/>
    </w:pPr>
    <w:rPr>
      <w:i/>
      <w:iCs/>
      <w:color w:val="2A789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A5AF9"/>
    <w:rPr>
      <w:i/>
      <w:iCs/>
      <w:color w:val="2A789E" w:themeColor="accent1" w:themeShade="BF"/>
      <w:sz w:val="20"/>
    </w:rPr>
  </w:style>
  <w:style w:type="character" w:styleId="IntenseReference">
    <w:name w:val="Intense Reference"/>
    <w:basedOn w:val="DefaultParagraphFont"/>
    <w:uiPriority w:val="99"/>
    <w:semiHidden/>
    <w:qFormat/>
    <w:rsid w:val="00E40CF3"/>
    <w:rPr>
      <w:b/>
      <w:bCs/>
      <w:smallCaps/>
      <w:color w:val="2A789E" w:themeColor="accent1" w:themeShade="BF"/>
      <w:spacing w:val="5"/>
    </w:rPr>
  </w:style>
  <w:style w:type="paragraph" w:styleId="List">
    <w:name w:val="List"/>
    <w:basedOn w:val="Normal"/>
    <w:uiPriority w:val="99"/>
    <w:semiHidden/>
    <w:rsid w:val="00E40C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E40CF3"/>
    <w:pPr>
      <w:ind w:left="566" w:hanging="283"/>
      <w:contextualSpacing/>
    </w:pPr>
  </w:style>
  <w:style w:type="paragraph" w:customStyle="1" w:styleId="ListBullet1">
    <w:name w:val="List Bullet 1"/>
    <w:basedOn w:val="Normal"/>
    <w:qFormat/>
    <w:rsid w:val="007D5592"/>
    <w:pPr>
      <w:numPr>
        <w:numId w:val="9"/>
      </w:numPr>
    </w:pPr>
  </w:style>
  <w:style w:type="paragraph" w:styleId="ListBullet2">
    <w:name w:val="List Bullet 2"/>
    <w:basedOn w:val="Normal"/>
    <w:rsid w:val="007D5592"/>
    <w:pPr>
      <w:numPr>
        <w:ilvl w:val="1"/>
        <w:numId w:val="9"/>
      </w:numPr>
      <w:tabs>
        <w:tab w:val="left" w:pos="851"/>
      </w:tabs>
    </w:pPr>
  </w:style>
  <w:style w:type="paragraph" w:styleId="ListBullet3">
    <w:name w:val="List Bullet 3"/>
    <w:basedOn w:val="Normal"/>
    <w:rsid w:val="007D5592"/>
    <w:pPr>
      <w:numPr>
        <w:ilvl w:val="2"/>
        <w:numId w:val="9"/>
      </w:numPr>
    </w:pPr>
  </w:style>
  <w:style w:type="paragraph" w:styleId="ListContinue">
    <w:name w:val="List Continue"/>
    <w:basedOn w:val="Normal"/>
    <w:uiPriority w:val="99"/>
    <w:semiHidden/>
    <w:rsid w:val="00E40CF3"/>
    <w:pPr>
      <w:ind w:left="284"/>
    </w:pPr>
  </w:style>
  <w:style w:type="paragraph" w:customStyle="1" w:styleId="ListNumber1Indented">
    <w:name w:val="List Number 1 Indented"/>
    <w:basedOn w:val="Normal"/>
    <w:qFormat/>
    <w:rsid w:val="00366A47"/>
    <w:pPr>
      <w:ind w:left="425"/>
    </w:pPr>
  </w:style>
  <w:style w:type="paragraph" w:customStyle="1" w:styleId="ListNumber2Indented">
    <w:name w:val="List Number 2 Indented"/>
    <w:basedOn w:val="ListNumber1Indented"/>
    <w:qFormat/>
    <w:rsid w:val="00366A47"/>
    <w:pPr>
      <w:ind w:left="851"/>
    </w:pPr>
  </w:style>
  <w:style w:type="paragraph" w:customStyle="1" w:styleId="ListNumber3Indented">
    <w:name w:val="List Number 3 Indented"/>
    <w:basedOn w:val="ListNumber2Indented"/>
    <w:qFormat/>
    <w:rsid w:val="00366A47"/>
    <w:pPr>
      <w:ind w:left="1276"/>
    </w:pPr>
  </w:style>
  <w:style w:type="paragraph" w:styleId="ListContinue4">
    <w:name w:val="List Continue 4"/>
    <w:basedOn w:val="Normal"/>
    <w:uiPriority w:val="99"/>
    <w:semiHidden/>
    <w:rsid w:val="00E40C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E40CF3"/>
    <w:pPr>
      <w:spacing w:after="120"/>
      <w:ind w:left="1415"/>
      <w:contextualSpacing/>
    </w:pPr>
  </w:style>
  <w:style w:type="paragraph" w:customStyle="1" w:styleId="ListNumber1">
    <w:name w:val="List Number 1"/>
    <w:basedOn w:val="Normal"/>
    <w:qFormat/>
    <w:rsid w:val="00124F89"/>
    <w:pPr>
      <w:numPr>
        <w:numId w:val="13"/>
      </w:numPr>
    </w:pPr>
  </w:style>
  <w:style w:type="paragraph" w:styleId="ListNumber2">
    <w:name w:val="List Number 2"/>
    <w:basedOn w:val="Normal"/>
    <w:rsid w:val="00124F89"/>
    <w:pPr>
      <w:numPr>
        <w:ilvl w:val="1"/>
        <w:numId w:val="13"/>
      </w:numPr>
    </w:pPr>
  </w:style>
  <w:style w:type="paragraph" w:styleId="ListNumber3">
    <w:name w:val="List Number 3"/>
    <w:basedOn w:val="Normal"/>
    <w:rsid w:val="00124F89"/>
    <w:pPr>
      <w:numPr>
        <w:ilvl w:val="2"/>
        <w:numId w:val="13"/>
      </w:numPr>
      <w:tabs>
        <w:tab w:val="left" w:pos="1701"/>
      </w:tabs>
    </w:pPr>
  </w:style>
  <w:style w:type="paragraph" w:customStyle="1" w:styleId="AppendixHeadingNumbered">
    <w:name w:val="Appendix Heading Numbered"/>
    <w:basedOn w:val="Heading1"/>
    <w:qFormat/>
    <w:rsid w:val="00366A47"/>
    <w:pPr>
      <w:numPr>
        <w:numId w:val="8"/>
      </w:numPr>
    </w:pPr>
    <w:rPr>
      <w:b w:val="0"/>
    </w:rPr>
  </w:style>
  <w:style w:type="table" w:styleId="PlainTable1">
    <w:name w:val="Plain Table 1"/>
    <w:basedOn w:val="TableNormal"/>
    <w:uiPriority w:val="41"/>
    <w:rsid w:val="00E40CF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QuoteChar"/>
    <w:rsid w:val="00367B76"/>
    <w:pPr>
      <w:pBdr>
        <w:top w:val="single" w:sz="12" w:space="8" w:color="A1C9F6" w:themeColor="accent5"/>
        <w:bottom w:val="single" w:sz="12" w:space="8" w:color="A1C9F6" w:themeColor="accent5"/>
      </w:pBdr>
      <w:spacing w:before="120" w:after="120"/>
    </w:pPr>
    <w:rPr>
      <w:i/>
      <w:iCs/>
      <w:color w:val="F7931E" w:themeColor="background2"/>
      <w:sz w:val="28"/>
    </w:rPr>
  </w:style>
  <w:style w:type="character" w:customStyle="1" w:styleId="QuoteChar">
    <w:name w:val="Quote Char"/>
    <w:basedOn w:val="DefaultParagraphFont"/>
    <w:link w:val="Quote"/>
    <w:rsid w:val="00367B76"/>
    <w:rPr>
      <w:rFonts w:ascii="Aptos" w:hAnsi="Aptos"/>
      <w:i/>
      <w:iCs/>
      <w:color w:val="F7931E" w:themeColor="background2"/>
      <w:sz w:val="28"/>
    </w:rPr>
  </w:style>
  <w:style w:type="paragraph" w:styleId="Subtitle">
    <w:name w:val="Subtitle"/>
    <w:basedOn w:val="Normal"/>
    <w:next w:val="Normal"/>
    <w:link w:val="SubtitleChar"/>
    <w:uiPriority w:val="20"/>
    <w:semiHidden/>
    <w:qFormat/>
    <w:rsid w:val="00B95F62"/>
    <w:pPr>
      <w:numPr>
        <w:ilvl w:val="1"/>
      </w:numPr>
      <w:spacing w:before="0" w:after="0" w:line="240" w:lineRule="auto"/>
    </w:pPr>
    <w:rPr>
      <w:rFonts w:eastAsiaTheme="majorEastAsia" w:cstheme="majorBidi"/>
      <w:color w:val="F7931E" w:themeColor="background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0"/>
    <w:semiHidden/>
    <w:rsid w:val="00B95F62"/>
    <w:rPr>
      <w:rFonts w:ascii="Aptos" w:eastAsiaTheme="majorEastAsia" w:hAnsi="Aptos" w:cstheme="majorBidi"/>
      <w:color w:val="F7931E" w:themeColor="background2"/>
      <w:sz w:val="28"/>
      <w:szCs w:val="28"/>
    </w:rPr>
  </w:style>
  <w:style w:type="paragraph" w:customStyle="1" w:styleId="Superscript">
    <w:name w:val="Superscript"/>
    <w:basedOn w:val="Normal"/>
    <w:next w:val="Normal"/>
    <w:link w:val="SuperscriptChar"/>
    <w:qFormat/>
    <w:rsid w:val="00366A47"/>
    <w:rPr>
      <w:vertAlign w:val="superscript"/>
    </w:rPr>
  </w:style>
  <w:style w:type="paragraph" w:customStyle="1" w:styleId="TableBullet1">
    <w:name w:val="Table Bullet 1"/>
    <w:basedOn w:val="ListBullet1"/>
    <w:qFormat/>
    <w:rsid w:val="00B31F13"/>
    <w:pPr>
      <w:numPr>
        <w:numId w:val="6"/>
      </w:numPr>
      <w:tabs>
        <w:tab w:val="left" w:pos="425"/>
      </w:tabs>
      <w:spacing w:before="40" w:after="40"/>
    </w:pPr>
    <w:rPr>
      <w:rFonts w:cs="Times New Roman (Body CS)"/>
    </w:rPr>
  </w:style>
  <w:style w:type="paragraph" w:customStyle="1" w:styleId="TableBullet2">
    <w:name w:val="Table Bullet 2"/>
    <w:qFormat/>
    <w:rsid w:val="00366A47"/>
    <w:pPr>
      <w:numPr>
        <w:ilvl w:val="1"/>
        <w:numId w:val="6"/>
      </w:numPr>
      <w:spacing w:before="40" w:after="40"/>
    </w:pPr>
    <w:rPr>
      <w:rFonts w:cs="Times New Roman (Body CS)"/>
      <w:color w:val="252525" w:themeColor="text2"/>
      <w:sz w:val="22"/>
    </w:rPr>
  </w:style>
  <w:style w:type="table" w:styleId="TableGrid">
    <w:name w:val="Table Grid"/>
    <w:basedOn w:val="TableNormal"/>
    <w:uiPriority w:val="59"/>
    <w:rsid w:val="0015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0C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HeaderRow">
    <w:name w:val="Table Header Row"/>
    <w:qFormat/>
    <w:rsid w:val="00366A47"/>
    <w:pPr>
      <w:spacing w:before="40" w:after="40"/>
    </w:pPr>
    <w:rPr>
      <w:b/>
      <w:color w:val="252525" w:themeColor="text2"/>
      <w:sz w:val="22"/>
    </w:rPr>
  </w:style>
  <w:style w:type="paragraph" w:customStyle="1" w:styleId="TableText">
    <w:name w:val="Table Text"/>
    <w:qFormat/>
    <w:rsid w:val="00366A47"/>
    <w:pPr>
      <w:spacing w:before="40" w:after="40"/>
    </w:pPr>
    <w:rPr>
      <w:rFonts w:cs="Times New Roman (Body CS)"/>
      <w:sz w:val="22"/>
    </w:rPr>
  </w:style>
  <w:style w:type="paragraph" w:customStyle="1" w:styleId="TableTitle">
    <w:name w:val="Table Title"/>
    <w:basedOn w:val="Normal"/>
    <w:next w:val="TableText"/>
    <w:qFormat/>
    <w:rsid w:val="00366A47"/>
    <w:pPr>
      <w:keepNext/>
      <w:keepLines/>
      <w:spacing w:before="240"/>
      <w:outlineLvl w:val="4"/>
    </w:pPr>
    <w:rPr>
      <w:rFonts w:cs="Times New Roman (Body CS)"/>
      <w:b/>
      <w:sz w:val="24"/>
      <w:szCs w:val="22"/>
    </w:rPr>
  </w:style>
  <w:style w:type="numbering" w:customStyle="1" w:styleId="Appendix">
    <w:name w:val="Appendix"/>
    <w:uiPriority w:val="99"/>
    <w:rsid w:val="006F1D51"/>
    <w:pPr>
      <w:numPr>
        <w:numId w:val="7"/>
      </w:numPr>
    </w:pPr>
  </w:style>
  <w:style w:type="table" w:styleId="PlainTable5">
    <w:name w:val="Plain Table 5"/>
    <w:basedOn w:val="TableNormal"/>
    <w:uiPriority w:val="45"/>
    <w:rsid w:val="002E540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rsid w:val="005A5AF9"/>
    <w:pPr>
      <w:spacing w:after="0"/>
    </w:pPr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AF9"/>
    <w:rPr>
      <w:rFonts w:cs="Segoe UI"/>
      <w:sz w:val="18"/>
      <w:szCs w:val="18"/>
    </w:rPr>
  </w:style>
  <w:style w:type="paragraph" w:styleId="Caption">
    <w:name w:val="caption"/>
    <w:basedOn w:val="Normal"/>
    <w:next w:val="Normal"/>
    <w:qFormat/>
    <w:rsid w:val="00366A47"/>
    <w:rPr>
      <w:b/>
      <w:sz w:val="24"/>
    </w:rPr>
  </w:style>
  <w:style w:type="character" w:styleId="BookTitle">
    <w:name w:val="Book Title"/>
    <w:basedOn w:val="DefaultParagraphFont"/>
    <w:uiPriority w:val="99"/>
    <w:semiHidden/>
    <w:qFormat/>
    <w:rsid w:val="0035629B"/>
    <w:rPr>
      <w:b/>
      <w:bCs/>
      <w:i/>
      <w:iCs/>
      <w:spacing w:val="5"/>
    </w:rPr>
  </w:style>
  <w:style w:type="paragraph" w:customStyle="1" w:styleId="CoverHeading">
    <w:name w:val="Cover Heading"/>
    <w:basedOn w:val="Normal"/>
    <w:qFormat/>
    <w:rsid w:val="00366A47"/>
    <w:pPr>
      <w:spacing w:before="0" w:after="0" w:line="216" w:lineRule="auto"/>
    </w:pPr>
    <w:rPr>
      <w:b/>
      <w:spacing w:val="-2"/>
      <w:sz w:val="54"/>
    </w:rPr>
  </w:style>
  <w:style w:type="paragraph" w:styleId="NoSpacing">
    <w:name w:val="No Spacing"/>
    <w:qFormat/>
    <w:rsid w:val="00366A47"/>
    <w:pPr>
      <w:spacing w:before="0" w:after="0"/>
    </w:pPr>
    <w:rPr>
      <w:sz w:val="22"/>
    </w:rPr>
  </w:style>
  <w:style w:type="paragraph" w:customStyle="1" w:styleId="CoverURL">
    <w:name w:val="Cover URL"/>
    <w:basedOn w:val="CoverDate"/>
    <w:qFormat/>
    <w:rsid w:val="00307408"/>
    <w:rPr>
      <w:rFonts w:asciiTheme="majorHAnsi" w:hAnsiTheme="majorHAnsi"/>
      <w:sz w:val="20"/>
    </w:rPr>
  </w:style>
  <w:style w:type="paragraph" w:styleId="Date">
    <w:name w:val="Date"/>
    <w:basedOn w:val="Normal"/>
    <w:next w:val="Normal"/>
    <w:link w:val="DateChar"/>
    <w:uiPriority w:val="99"/>
    <w:semiHidden/>
    <w:rsid w:val="00A038F0"/>
    <w:rPr>
      <w:sz w:val="24"/>
    </w:rPr>
  </w:style>
  <w:style w:type="character" w:customStyle="1" w:styleId="DateChar">
    <w:name w:val="Date Char"/>
    <w:basedOn w:val="DefaultParagraphFont"/>
    <w:link w:val="Date"/>
    <w:uiPriority w:val="99"/>
    <w:semiHidden/>
    <w:rsid w:val="004522EA"/>
    <w:rPr>
      <w:rFonts w:ascii="Aptos" w:hAnsi="Aptos"/>
      <w:color w:val="252525" w:themeColor="text2"/>
      <w:sz w:val="24"/>
    </w:rPr>
  </w:style>
  <w:style w:type="paragraph" w:customStyle="1" w:styleId="DocumentTitle">
    <w:name w:val="Document Title"/>
    <w:basedOn w:val="Normal"/>
    <w:next w:val="Normal"/>
    <w:uiPriority w:val="99"/>
    <w:semiHidden/>
    <w:qFormat/>
    <w:rsid w:val="000758A6"/>
    <w:rPr>
      <w:rFonts w:ascii="Aptos SemiBold" w:hAnsi="Aptos SemiBold"/>
      <w:sz w:val="32"/>
    </w:rPr>
  </w:style>
  <w:style w:type="paragraph" w:customStyle="1" w:styleId="FIgureTitle">
    <w:name w:val="FIgure Title"/>
    <w:basedOn w:val="Normal"/>
    <w:next w:val="Normal"/>
    <w:qFormat/>
    <w:rsid w:val="00366A47"/>
    <w:pPr>
      <w:spacing w:before="240" w:line="288" w:lineRule="auto"/>
    </w:pPr>
    <w:rPr>
      <w:b/>
      <w:sz w:val="24"/>
    </w:rPr>
  </w:style>
  <w:style w:type="paragraph" w:customStyle="1" w:styleId="FigureLabels">
    <w:name w:val="Figure Labels"/>
    <w:basedOn w:val="FIgureTitle"/>
    <w:next w:val="Normal"/>
    <w:qFormat/>
    <w:rsid w:val="00366A47"/>
    <w:rPr>
      <w:b w:val="0"/>
      <w:i/>
      <w:sz w:val="18"/>
    </w:rPr>
  </w:style>
  <w:style w:type="paragraph" w:styleId="Footer">
    <w:name w:val="footer"/>
    <w:basedOn w:val="Normal"/>
    <w:link w:val="FooterChar"/>
    <w:semiHidden/>
    <w:rsid w:val="00A038F0"/>
    <w:pPr>
      <w:tabs>
        <w:tab w:val="center" w:pos="4513"/>
        <w:tab w:val="right" w:pos="9026"/>
      </w:tabs>
      <w:spacing w:before="0"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semiHidden/>
    <w:rsid w:val="004522EA"/>
    <w:rPr>
      <w:rFonts w:ascii="Aptos" w:hAnsi="Aptos"/>
      <w:color w:val="252525" w:themeColor="text2"/>
      <w:sz w:val="16"/>
    </w:rPr>
  </w:style>
  <w:style w:type="paragraph" w:styleId="Header">
    <w:name w:val="header"/>
    <w:basedOn w:val="Normal"/>
    <w:link w:val="HeaderChar"/>
    <w:semiHidden/>
    <w:rsid w:val="005D767B"/>
    <w:pPr>
      <w:tabs>
        <w:tab w:val="center" w:pos="4513"/>
        <w:tab w:val="right" w:pos="9026"/>
      </w:tabs>
      <w:spacing w:before="0" w:after="0"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4522EA"/>
    <w:rPr>
      <w:rFonts w:ascii="Aptos" w:hAnsi="Aptos"/>
      <w:color w:val="252525" w:themeColor="text2"/>
      <w:sz w:val="16"/>
    </w:rPr>
  </w:style>
  <w:style w:type="paragraph" w:customStyle="1" w:styleId="Source">
    <w:name w:val="Source"/>
    <w:basedOn w:val="Normal"/>
    <w:next w:val="Normal"/>
    <w:qFormat/>
    <w:rsid w:val="00366A47"/>
    <w:rPr>
      <w:i/>
      <w:sz w:val="18"/>
    </w:rPr>
  </w:style>
  <w:style w:type="paragraph" w:styleId="TOAHeading">
    <w:name w:val="toa heading"/>
    <w:basedOn w:val="Normal"/>
    <w:next w:val="Normal"/>
    <w:uiPriority w:val="99"/>
    <w:semiHidden/>
    <w:rsid w:val="00B20369"/>
    <w:pPr>
      <w:spacing w:before="280" w:line="240" w:lineRule="auto"/>
    </w:pPr>
    <w:rPr>
      <w:rFonts w:ascii="Aptos SemiBold" w:eastAsiaTheme="majorEastAsia" w:hAnsi="Aptos SemiBold" w:cstheme="majorBidi"/>
      <w:bCs/>
      <w:color w:val="F7931E" w:themeColor="background2"/>
      <w:sz w:val="30"/>
      <w:szCs w:val="24"/>
    </w:rPr>
  </w:style>
  <w:style w:type="paragraph" w:styleId="TOCHeading">
    <w:name w:val="TOC Heading"/>
    <w:basedOn w:val="Heading1"/>
    <w:next w:val="Normal"/>
    <w:qFormat/>
    <w:rsid w:val="00037AA5"/>
    <w:pPr>
      <w:pageBreakBefore w:val="0"/>
      <w:spacing w:line="240" w:lineRule="auto"/>
      <w:outlineLvl w:val="9"/>
    </w:pPr>
    <w:rPr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366A47"/>
    <w:pPr>
      <w:tabs>
        <w:tab w:val="left" w:pos="567"/>
        <w:tab w:val="right" w:leader="dot" w:pos="9639"/>
      </w:tabs>
      <w:spacing w:before="240" w:after="100"/>
      <w:ind w:left="567" w:hanging="567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1035EC"/>
    <w:pPr>
      <w:tabs>
        <w:tab w:val="left" w:pos="1134"/>
        <w:tab w:val="right" w:leader="dot" w:pos="9639"/>
      </w:tabs>
      <w:ind w:left="1134" w:hanging="567"/>
    </w:pPr>
  </w:style>
  <w:style w:type="paragraph" w:styleId="TOC3">
    <w:name w:val="toc 3"/>
    <w:basedOn w:val="Normal"/>
    <w:next w:val="Normal"/>
    <w:autoRedefine/>
    <w:uiPriority w:val="39"/>
    <w:unhideWhenUsed/>
    <w:rsid w:val="005F40EB"/>
    <w:pPr>
      <w:tabs>
        <w:tab w:val="left" w:pos="1843"/>
        <w:tab w:val="right" w:leader="dot" w:pos="9639"/>
      </w:tabs>
      <w:ind w:left="1843" w:hanging="709"/>
    </w:pPr>
  </w:style>
  <w:style w:type="numbering" w:customStyle="1" w:styleId="BulletListStandard">
    <w:name w:val="Bullet List Standard"/>
    <w:uiPriority w:val="99"/>
    <w:rsid w:val="007D5592"/>
    <w:pPr>
      <w:numPr>
        <w:numId w:val="2"/>
      </w:numPr>
    </w:pPr>
  </w:style>
  <w:style w:type="numbering" w:customStyle="1" w:styleId="NumberedListWhole">
    <w:name w:val="Numbered List Whole"/>
    <w:uiPriority w:val="99"/>
    <w:rsid w:val="00124F89"/>
    <w:pPr>
      <w:numPr>
        <w:numId w:val="3"/>
      </w:numPr>
    </w:pPr>
  </w:style>
  <w:style w:type="numbering" w:customStyle="1" w:styleId="BulletListTable">
    <w:name w:val="Bullet List Table"/>
    <w:uiPriority w:val="99"/>
    <w:rsid w:val="00B31F13"/>
    <w:pPr>
      <w:numPr>
        <w:numId w:val="5"/>
      </w:numPr>
    </w:pPr>
  </w:style>
  <w:style w:type="paragraph" w:customStyle="1" w:styleId="LetterSubject">
    <w:name w:val="Letter Subject"/>
    <w:basedOn w:val="Normal"/>
    <w:qFormat/>
    <w:rsid w:val="00366A47"/>
    <w:pPr>
      <w:spacing w:before="180" w:after="160"/>
    </w:pPr>
    <w:rPr>
      <w:b/>
      <w:sz w:val="24"/>
    </w:rPr>
  </w:style>
  <w:style w:type="table" w:styleId="PlainTable3">
    <w:name w:val="Plain Table 3"/>
    <w:basedOn w:val="TableNormal"/>
    <w:uiPriority w:val="43"/>
    <w:rsid w:val="002E540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ListBullet1Indented">
    <w:name w:val="List Bullet 1 Indented"/>
    <w:basedOn w:val="ListNumber1Indented"/>
    <w:qFormat/>
    <w:rsid w:val="001972B0"/>
  </w:style>
  <w:style w:type="paragraph" w:customStyle="1" w:styleId="ListBullet2Indented">
    <w:name w:val="List Bullet 2 Indented"/>
    <w:basedOn w:val="ListBullet1Indented"/>
    <w:qFormat/>
    <w:rsid w:val="001972B0"/>
    <w:pPr>
      <w:ind w:left="851"/>
    </w:pPr>
  </w:style>
  <w:style w:type="paragraph" w:customStyle="1" w:styleId="ListBullet3Indented">
    <w:name w:val="List Bullet 3 Indented"/>
    <w:basedOn w:val="ListBullet2Indented"/>
    <w:qFormat/>
    <w:rsid w:val="001972B0"/>
    <w:pPr>
      <w:ind w:left="1276"/>
    </w:pPr>
  </w:style>
  <w:style w:type="table" w:styleId="PlainTable2">
    <w:name w:val="Plain Table 2"/>
    <w:basedOn w:val="TableNormal"/>
    <w:uiPriority w:val="42"/>
    <w:rsid w:val="002E540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6">
    <w:name w:val="Grid Table 1 Light Accent 6"/>
    <w:basedOn w:val="TableNormal"/>
    <w:uiPriority w:val="46"/>
    <w:rsid w:val="006B24A7"/>
    <w:pPr>
      <w:spacing w:after="0" w:line="240" w:lineRule="auto"/>
    </w:pPr>
    <w:tblPr>
      <w:tblStyleRowBandSize w:val="1"/>
      <w:tblStyleColBandSize w:val="1"/>
      <w:tblBorders>
        <w:top w:val="single" w:sz="4" w:space="0" w:color="F6FAFD" w:themeColor="accent6" w:themeTint="66"/>
        <w:left w:val="single" w:sz="4" w:space="0" w:color="F6FAFD" w:themeColor="accent6" w:themeTint="66"/>
        <w:bottom w:val="single" w:sz="4" w:space="0" w:color="F6FAFD" w:themeColor="accent6" w:themeTint="66"/>
        <w:right w:val="single" w:sz="4" w:space="0" w:color="F6FAFD" w:themeColor="accent6" w:themeTint="66"/>
        <w:insideH w:val="single" w:sz="4" w:space="0" w:color="F6FAFD" w:themeColor="accent6" w:themeTint="66"/>
        <w:insideV w:val="single" w:sz="4" w:space="0" w:color="F6FAFD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2F7F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F7F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7Colorful-Accent5">
    <w:name w:val="List Table 7 Colorful Accent 5"/>
    <w:basedOn w:val="TableNormal"/>
    <w:uiPriority w:val="52"/>
    <w:rsid w:val="002E540D"/>
    <w:pPr>
      <w:spacing w:after="0" w:line="240" w:lineRule="auto"/>
    </w:pPr>
    <w:rPr>
      <w:color w:val="4393E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1C9F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1C9F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1C9F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1C9F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F4FD" w:themeFill="accent5" w:themeFillTint="33"/>
      </w:tcPr>
    </w:tblStylePr>
    <w:tblStylePr w:type="band1Horz">
      <w:tblPr/>
      <w:tcPr>
        <w:shd w:val="clear" w:color="auto" w:fill="ECF4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E540D"/>
    <w:pPr>
      <w:spacing w:after="0" w:line="240" w:lineRule="auto"/>
    </w:pPr>
    <w:rPr>
      <w:color w:val="6B498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67A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67A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67A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67A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8E0EE" w:themeFill="accent3" w:themeFillTint="33"/>
      </w:tcPr>
    </w:tblStylePr>
    <w:tblStylePr w:type="band1Horz">
      <w:tblPr/>
      <w:tcPr>
        <w:shd w:val="clear" w:color="auto" w:fill="E8E0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316D92"/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22EA"/>
    <w:rPr>
      <w:rFonts w:ascii="Aptos" w:hAnsi="Aptos"/>
      <w:color w:val="252525" w:themeColor="text2"/>
    </w:rPr>
  </w:style>
  <w:style w:type="paragraph" w:styleId="EnvelopeReturn">
    <w:name w:val="envelope return"/>
    <w:basedOn w:val="Normal"/>
    <w:uiPriority w:val="99"/>
    <w:semiHidden/>
    <w:unhideWhenUsed/>
    <w:rsid w:val="000758A6"/>
    <w:pPr>
      <w:spacing w:before="0" w:after="0" w:line="240" w:lineRule="auto"/>
    </w:pPr>
    <w:rPr>
      <w:rFonts w:ascii="Aptos SemiBold" w:eastAsiaTheme="majorEastAsia" w:hAnsi="Aptos SemiBold" w:cstheme="majorBidi"/>
    </w:rPr>
  </w:style>
  <w:style w:type="paragraph" w:styleId="EnvelopeAddress">
    <w:name w:val="envelope address"/>
    <w:basedOn w:val="Normal"/>
    <w:uiPriority w:val="99"/>
    <w:semiHidden/>
    <w:unhideWhenUsed/>
    <w:rsid w:val="000758A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="Aptos SemiBold" w:eastAsiaTheme="majorEastAsia" w:hAnsi="Aptos SemiBold" w:cstheme="majorBidi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58A6"/>
    <w:pPr>
      <w:tabs>
        <w:tab w:val="left" w:pos="425"/>
      </w:tabs>
      <w:spacing w:before="40" w:after="40" w:line="240" w:lineRule="auto"/>
      <w:ind w:left="425" w:hanging="425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58A6"/>
    <w:rPr>
      <w:rFonts w:ascii="Aptos" w:hAnsi="Aptos"/>
      <w:color w:val="252525" w:themeColor="text2"/>
    </w:rPr>
  </w:style>
  <w:style w:type="character" w:styleId="FootnoteReference">
    <w:name w:val="footnote reference"/>
    <w:basedOn w:val="DefaultParagraphFont"/>
    <w:uiPriority w:val="99"/>
    <w:semiHidden/>
    <w:unhideWhenUsed/>
    <w:rsid w:val="000758A6"/>
    <w:rPr>
      <w:vertAlign w:val="superscript"/>
    </w:rPr>
  </w:style>
  <w:style w:type="table" w:styleId="ListTable7Colorful-Accent6">
    <w:name w:val="List Table 7 Colorful Accent 6"/>
    <w:basedOn w:val="TableNormal"/>
    <w:uiPriority w:val="52"/>
    <w:rsid w:val="006B24A7"/>
    <w:pPr>
      <w:spacing w:after="0" w:line="240" w:lineRule="auto"/>
    </w:pPr>
    <w:rPr>
      <w:color w:val="87BA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F3F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F3F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F3F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F3F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FCFE" w:themeFill="accent6" w:themeFillTint="33"/>
      </w:tcPr>
    </w:tblStylePr>
    <w:tblStylePr w:type="band1Horz">
      <w:tblPr/>
      <w:tcPr>
        <w:shd w:val="clear" w:color="auto" w:fill="FAFCFE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-HeaderRowShaded">
    <w:name w:val="Table - Header Row Shaded"/>
    <w:basedOn w:val="TableNormal"/>
    <w:uiPriority w:val="99"/>
    <w:rsid w:val="00FC391E"/>
    <w:pPr>
      <w:spacing w:before="40" w:after="40"/>
    </w:pPr>
    <w:tblPr>
      <w:tblBorders>
        <w:bottom w:val="single" w:sz="12" w:space="0" w:color="419ECC" w:themeColor="accent1"/>
        <w:insideH w:val="single" w:sz="4" w:space="0" w:color="C8C8C8" w:themeColor="text2" w:themeTint="40"/>
        <w:insideV w:val="single" w:sz="4" w:space="0" w:color="C8C8C8" w:themeColor="text2" w:themeTint="4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19ECC" w:themeColor="accent1"/>
          <w:right w:val="nil"/>
          <w:insideH w:val="nil"/>
          <w:insideV w:val="nil"/>
          <w:tl2br w:val="nil"/>
          <w:tr2bl w:val="nil"/>
        </w:tcBorders>
        <w:shd w:val="clear" w:color="auto" w:fill="EAF3FA" w:themeFill="accent6"/>
      </w:tcPr>
    </w:tblStylePr>
  </w:style>
  <w:style w:type="table" w:customStyle="1" w:styleId="Table-HeaderRowFirstColumnShaded">
    <w:name w:val="Table - Header Row + First Column Shaded"/>
    <w:basedOn w:val="TableNormal"/>
    <w:uiPriority w:val="99"/>
    <w:rsid w:val="00FC391E"/>
    <w:pPr>
      <w:spacing w:before="40" w:after="40"/>
    </w:pPr>
    <w:tblPr>
      <w:tblBorders>
        <w:bottom w:val="single" w:sz="12" w:space="0" w:color="419ECC" w:themeColor="accent1"/>
        <w:insideH w:val="single" w:sz="4" w:space="0" w:color="C8C8C8" w:themeColor="text2" w:themeTint="40"/>
        <w:insideV w:val="single" w:sz="4" w:space="0" w:color="C8C8C8" w:themeColor="text2" w:themeTint="4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nil"/>
          <w:left w:val="nil"/>
          <w:bottom w:val="single" w:sz="12" w:space="0" w:color="419ECC" w:themeColor="accent1"/>
          <w:right w:val="nil"/>
          <w:insideH w:val="nil"/>
          <w:insideV w:val="nil"/>
          <w:tl2br w:val="nil"/>
          <w:tr2bl w:val="nil"/>
        </w:tcBorders>
        <w:shd w:val="clear" w:color="auto" w:fill="EAF3FA" w:themeFill="accent6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</w:style>
  <w:style w:type="table" w:styleId="ListTable2-Accent6">
    <w:name w:val="List Table 2 Accent 6"/>
    <w:basedOn w:val="TableNormal"/>
    <w:uiPriority w:val="47"/>
    <w:rsid w:val="00494400"/>
    <w:pPr>
      <w:spacing w:after="0" w:line="240" w:lineRule="auto"/>
    </w:pPr>
    <w:tblPr>
      <w:tblStyleRowBandSize w:val="1"/>
      <w:tblStyleColBandSize w:val="1"/>
      <w:tblBorders>
        <w:top w:val="single" w:sz="4" w:space="0" w:color="F2F7FC" w:themeColor="accent6" w:themeTint="99"/>
        <w:bottom w:val="single" w:sz="4" w:space="0" w:color="F2F7FC" w:themeColor="accent6" w:themeTint="99"/>
        <w:insideH w:val="single" w:sz="4" w:space="0" w:color="F2F7F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E" w:themeFill="accent6" w:themeFillTint="33"/>
      </w:tcPr>
    </w:tblStylePr>
    <w:tblStylePr w:type="band1Horz">
      <w:tblPr/>
      <w:tcPr>
        <w:shd w:val="clear" w:color="auto" w:fill="FAFCFE" w:themeFill="accent6" w:themeFillTint="33"/>
      </w:tcPr>
    </w:tblStylePr>
  </w:style>
  <w:style w:type="paragraph" w:customStyle="1" w:styleId="CoverSubheading">
    <w:name w:val="Cover Subheading"/>
    <w:basedOn w:val="Normal"/>
    <w:qFormat/>
    <w:rsid w:val="00682770"/>
    <w:pPr>
      <w:spacing w:before="0" w:after="0" w:line="240" w:lineRule="auto"/>
    </w:pPr>
    <w:rPr>
      <w:rFonts w:asciiTheme="minorHAnsi" w:hAnsiTheme="minorHAnsi"/>
      <w:sz w:val="24"/>
    </w:rPr>
  </w:style>
  <w:style w:type="paragraph" w:customStyle="1" w:styleId="CoverDate">
    <w:name w:val="Cover Date"/>
    <w:basedOn w:val="CoverSubheading"/>
    <w:qFormat/>
    <w:rsid w:val="00307408"/>
    <w:pPr>
      <w:jc w:val="right"/>
    </w:pPr>
  </w:style>
  <w:style w:type="table" w:styleId="GridTable7Colorful-Accent6">
    <w:name w:val="Grid Table 7 Colorful Accent 6"/>
    <w:basedOn w:val="TableNormal"/>
    <w:uiPriority w:val="52"/>
    <w:rsid w:val="00494400"/>
    <w:pPr>
      <w:spacing w:after="0" w:line="240" w:lineRule="auto"/>
    </w:pPr>
    <w:rPr>
      <w:color w:val="87BAE2" w:themeColor="accent6" w:themeShade="BF"/>
    </w:rPr>
    <w:tblPr>
      <w:tblStyleRowBandSize w:val="1"/>
      <w:tblStyleColBandSize w:val="1"/>
      <w:tblBorders>
        <w:top w:val="single" w:sz="4" w:space="0" w:color="F2F7FC" w:themeColor="accent6" w:themeTint="99"/>
        <w:left w:val="single" w:sz="4" w:space="0" w:color="F2F7FC" w:themeColor="accent6" w:themeTint="99"/>
        <w:bottom w:val="single" w:sz="4" w:space="0" w:color="F2F7FC" w:themeColor="accent6" w:themeTint="99"/>
        <w:right w:val="single" w:sz="4" w:space="0" w:color="F2F7FC" w:themeColor="accent6" w:themeTint="99"/>
        <w:insideH w:val="single" w:sz="4" w:space="0" w:color="F2F7FC" w:themeColor="accent6" w:themeTint="99"/>
        <w:insideV w:val="single" w:sz="4" w:space="0" w:color="F2F7F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CFE" w:themeFill="accent6" w:themeFillTint="33"/>
      </w:tcPr>
    </w:tblStylePr>
    <w:tblStylePr w:type="band1Horz">
      <w:tblPr/>
      <w:tcPr>
        <w:shd w:val="clear" w:color="auto" w:fill="FAFCFE" w:themeFill="accent6" w:themeFillTint="33"/>
      </w:tcPr>
    </w:tblStylePr>
    <w:tblStylePr w:type="neCell">
      <w:tblPr/>
      <w:tcPr>
        <w:tcBorders>
          <w:bottom w:val="single" w:sz="4" w:space="0" w:color="F2F7FC" w:themeColor="accent6" w:themeTint="99"/>
        </w:tcBorders>
      </w:tcPr>
    </w:tblStylePr>
    <w:tblStylePr w:type="nwCell">
      <w:tblPr/>
      <w:tcPr>
        <w:tcBorders>
          <w:bottom w:val="single" w:sz="4" w:space="0" w:color="F2F7FC" w:themeColor="accent6" w:themeTint="99"/>
        </w:tcBorders>
      </w:tcPr>
    </w:tblStylePr>
    <w:tblStylePr w:type="seCell">
      <w:tblPr/>
      <w:tcPr>
        <w:tcBorders>
          <w:top w:val="single" w:sz="4" w:space="0" w:color="F2F7FC" w:themeColor="accent6" w:themeTint="99"/>
        </w:tcBorders>
      </w:tcPr>
    </w:tblStylePr>
    <w:tblStylePr w:type="swCell">
      <w:tblPr/>
      <w:tcPr>
        <w:tcBorders>
          <w:top w:val="single" w:sz="4" w:space="0" w:color="F2F7FC" w:themeColor="accent6" w:themeTint="99"/>
        </w:tcBorders>
      </w:tcPr>
    </w:tblStylePr>
  </w:style>
  <w:style w:type="table" w:styleId="GridTable2-Accent6">
    <w:name w:val="Grid Table 2 Accent 6"/>
    <w:basedOn w:val="TableNormal"/>
    <w:uiPriority w:val="47"/>
    <w:rsid w:val="00494400"/>
    <w:pPr>
      <w:spacing w:after="0" w:line="240" w:lineRule="auto"/>
    </w:pPr>
    <w:tblPr>
      <w:tblStyleRowBandSize w:val="1"/>
      <w:tblStyleColBandSize w:val="1"/>
      <w:tblBorders>
        <w:top w:val="single" w:sz="2" w:space="0" w:color="F2F7FC" w:themeColor="accent6" w:themeTint="99"/>
        <w:bottom w:val="single" w:sz="2" w:space="0" w:color="F2F7FC" w:themeColor="accent6" w:themeTint="99"/>
        <w:insideH w:val="single" w:sz="2" w:space="0" w:color="F2F7FC" w:themeColor="accent6" w:themeTint="99"/>
        <w:insideV w:val="single" w:sz="2" w:space="0" w:color="F2F7F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F7F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F7F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E" w:themeFill="accent6" w:themeFillTint="33"/>
      </w:tcPr>
    </w:tblStylePr>
    <w:tblStylePr w:type="band1Horz">
      <w:tblPr/>
      <w:tcPr>
        <w:shd w:val="clear" w:color="auto" w:fill="FAFCFE" w:themeFill="accent6" w:themeFillTint="33"/>
      </w:tcPr>
    </w:tblStylePr>
  </w:style>
  <w:style w:type="table" w:styleId="GridTable2-Accent5">
    <w:name w:val="Grid Table 2 Accent 5"/>
    <w:basedOn w:val="TableNormal"/>
    <w:uiPriority w:val="47"/>
    <w:rsid w:val="00494400"/>
    <w:pPr>
      <w:spacing w:after="0" w:line="240" w:lineRule="auto"/>
    </w:pPr>
    <w:tblPr>
      <w:tblStyleRowBandSize w:val="1"/>
      <w:tblStyleColBandSize w:val="1"/>
      <w:tblBorders>
        <w:top w:val="single" w:sz="2" w:space="0" w:color="C6DEF9" w:themeColor="accent5" w:themeTint="99"/>
        <w:bottom w:val="single" w:sz="2" w:space="0" w:color="C6DEF9" w:themeColor="accent5" w:themeTint="99"/>
        <w:insideH w:val="single" w:sz="2" w:space="0" w:color="C6DEF9" w:themeColor="accent5" w:themeTint="99"/>
        <w:insideV w:val="single" w:sz="2" w:space="0" w:color="C6DE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DE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DE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4FD" w:themeFill="accent5" w:themeFillTint="33"/>
      </w:tcPr>
    </w:tblStylePr>
    <w:tblStylePr w:type="band1Horz">
      <w:tblPr/>
      <w:tcPr>
        <w:shd w:val="clear" w:color="auto" w:fill="ECF4FD" w:themeFill="accent5" w:themeFillTint="33"/>
      </w:tcPr>
    </w:tblStylePr>
  </w:style>
  <w:style w:type="table" w:styleId="GridTable1Light-Accent2">
    <w:name w:val="Grid Table 1 Light Accent 2"/>
    <w:basedOn w:val="TableNormal"/>
    <w:uiPriority w:val="46"/>
    <w:rsid w:val="00494400"/>
    <w:pPr>
      <w:spacing w:after="0" w:line="240" w:lineRule="auto"/>
    </w:pPr>
    <w:tblPr>
      <w:tblStyleRowBandSize w:val="1"/>
      <w:tblStyleColBandSize w:val="1"/>
      <w:tblBorders>
        <w:top w:val="single" w:sz="4" w:space="0" w:color="CAF2E2" w:themeColor="accent2" w:themeTint="66"/>
        <w:left w:val="single" w:sz="4" w:space="0" w:color="CAF2E2" w:themeColor="accent2" w:themeTint="66"/>
        <w:bottom w:val="single" w:sz="4" w:space="0" w:color="CAF2E2" w:themeColor="accent2" w:themeTint="66"/>
        <w:right w:val="single" w:sz="4" w:space="0" w:color="CAF2E2" w:themeColor="accent2" w:themeTint="66"/>
        <w:insideH w:val="single" w:sz="4" w:space="0" w:color="CAF2E2" w:themeColor="accent2" w:themeTint="66"/>
        <w:insideV w:val="single" w:sz="4" w:space="0" w:color="CAF2E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0ECD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ECD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49440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5">
    <w:name w:val="Grid Table 4 Accent 5"/>
    <w:basedOn w:val="TableNormal"/>
    <w:uiPriority w:val="49"/>
    <w:rsid w:val="00494400"/>
    <w:pPr>
      <w:spacing w:after="0" w:line="240" w:lineRule="auto"/>
    </w:pPr>
    <w:tblPr>
      <w:tblStyleRowBandSize w:val="1"/>
      <w:tblStyleColBandSize w:val="1"/>
      <w:tblBorders>
        <w:top w:val="single" w:sz="4" w:space="0" w:color="C6DEF9" w:themeColor="accent5" w:themeTint="99"/>
        <w:left w:val="single" w:sz="4" w:space="0" w:color="C6DEF9" w:themeColor="accent5" w:themeTint="99"/>
        <w:bottom w:val="single" w:sz="4" w:space="0" w:color="C6DEF9" w:themeColor="accent5" w:themeTint="99"/>
        <w:right w:val="single" w:sz="4" w:space="0" w:color="C6DEF9" w:themeColor="accent5" w:themeTint="99"/>
        <w:insideH w:val="single" w:sz="4" w:space="0" w:color="C6DEF9" w:themeColor="accent5" w:themeTint="99"/>
        <w:insideV w:val="single" w:sz="4" w:space="0" w:color="C6DE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1C9F6" w:themeColor="accent5"/>
          <w:left w:val="single" w:sz="4" w:space="0" w:color="A1C9F6" w:themeColor="accent5"/>
          <w:bottom w:val="single" w:sz="4" w:space="0" w:color="A1C9F6" w:themeColor="accent5"/>
          <w:right w:val="single" w:sz="4" w:space="0" w:color="A1C9F6" w:themeColor="accent5"/>
          <w:insideH w:val="nil"/>
          <w:insideV w:val="nil"/>
        </w:tcBorders>
        <w:shd w:val="clear" w:color="auto" w:fill="A1C9F6" w:themeFill="accent5"/>
      </w:tcPr>
    </w:tblStylePr>
    <w:tblStylePr w:type="lastRow">
      <w:rPr>
        <w:b/>
        <w:bCs/>
      </w:rPr>
      <w:tblPr/>
      <w:tcPr>
        <w:tcBorders>
          <w:top w:val="double" w:sz="4" w:space="0" w:color="A1C9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4FD" w:themeFill="accent5" w:themeFillTint="33"/>
      </w:tcPr>
    </w:tblStylePr>
    <w:tblStylePr w:type="band1Horz">
      <w:tblPr/>
      <w:tcPr>
        <w:shd w:val="clear" w:color="auto" w:fill="ECF4FD" w:themeFill="accent5" w:themeFillTint="33"/>
      </w:tcPr>
    </w:tblStylePr>
  </w:style>
  <w:style w:type="table" w:styleId="GridTable2-Accent1">
    <w:name w:val="Grid Table 2 Accent 1"/>
    <w:basedOn w:val="TableNormal"/>
    <w:uiPriority w:val="47"/>
    <w:rsid w:val="00494400"/>
    <w:pPr>
      <w:spacing w:after="0" w:line="240" w:lineRule="auto"/>
    </w:pPr>
    <w:tblPr>
      <w:tblStyleRowBandSize w:val="1"/>
      <w:tblStyleColBandSize w:val="1"/>
      <w:tblBorders>
        <w:top w:val="single" w:sz="2" w:space="0" w:color="8CC4E0" w:themeColor="accent1" w:themeTint="99"/>
        <w:bottom w:val="single" w:sz="2" w:space="0" w:color="8CC4E0" w:themeColor="accent1" w:themeTint="99"/>
        <w:insideH w:val="single" w:sz="2" w:space="0" w:color="8CC4E0" w:themeColor="accent1" w:themeTint="99"/>
        <w:insideV w:val="single" w:sz="2" w:space="0" w:color="8CC4E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C4E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C4E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BF4" w:themeFill="accent1" w:themeFillTint="33"/>
      </w:tcPr>
    </w:tblStylePr>
    <w:tblStylePr w:type="band1Horz">
      <w:tblPr/>
      <w:tcPr>
        <w:shd w:val="clear" w:color="auto" w:fill="D8EBF4" w:themeFill="accent1" w:themeFillTint="33"/>
      </w:tcPr>
    </w:tblStylePr>
  </w:style>
  <w:style w:type="table" w:customStyle="1" w:styleId="Table-Plain">
    <w:name w:val="Table - Plain"/>
    <w:basedOn w:val="TableNormal"/>
    <w:uiPriority w:val="99"/>
    <w:rsid w:val="00FC391E"/>
    <w:pPr>
      <w:spacing w:before="40" w:after="40"/>
    </w:pPr>
    <w:tblPr>
      <w:tblBorders>
        <w:top w:val="single" w:sz="12" w:space="0" w:color="419ECC" w:themeColor="accent1"/>
        <w:bottom w:val="single" w:sz="12" w:space="0" w:color="419ECC" w:themeColor="accent1"/>
        <w:insideH w:val="single" w:sz="4" w:space="0" w:color="C8C8C8" w:themeColor="text2" w:themeTint="40"/>
        <w:insideV w:val="single" w:sz="4" w:space="0" w:color="C8C8C8" w:themeColor="text2" w:themeTint="40"/>
      </w:tblBorders>
      <w:tblCellMar>
        <w:top w:w="85" w:type="dxa"/>
        <w:left w:w="85" w:type="dxa"/>
        <w:bottom w:w="85" w:type="dxa"/>
        <w:right w:w="85" w:type="dxa"/>
      </w:tblCellMar>
    </w:tblPr>
  </w:style>
  <w:style w:type="table" w:customStyle="1" w:styleId="Table-BandedRows">
    <w:name w:val="Table - Banded Rows"/>
    <w:basedOn w:val="TableNormal"/>
    <w:uiPriority w:val="99"/>
    <w:rsid w:val="00071048"/>
    <w:pPr>
      <w:spacing w:before="40" w:after="40"/>
    </w:pPr>
    <w:tblPr>
      <w:tblStyleRowBandSize w:val="1"/>
      <w:tblBorders>
        <w:top w:val="single" w:sz="12" w:space="0" w:color="419ECC" w:themeColor="accent1"/>
        <w:bottom w:val="single" w:sz="12" w:space="0" w:color="419ECC" w:themeColor="accent1"/>
        <w:insideH w:val="single" w:sz="4" w:space="0" w:color="C8C8C8" w:themeColor="text2" w:themeTint="40"/>
        <w:insideV w:val="single" w:sz="4" w:space="0" w:color="C8C8C8" w:themeColor="text2" w:themeTint="40"/>
      </w:tblBorders>
      <w:tblCellMar>
        <w:top w:w="85" w:type="dxa"/>
        <w:left w:w="85" w:type="dxa"/>
        <w:bottom w:w="85" w:type="dxa"/>
        <w:right w:w="85" w:type="dxa"/>
      </w:tblCellMar>
    </w:tblPr>
    <w:tblStylePr w:type="band1Horz">
      <w:tblPr/>
      <w:tcPr>
        <w:shd w:val="clear" w:color="auto" w:fill="EAF3FA" w:themeFill="accent6"/>
      </w:tcPr>
    </w:tblStylePr>
  </w:style>
  <w:style w:type="table" w:customStyle="1" w:styleId="Table-ShadedFirstColumn">
    <w:name w:val="Table - Shaded First Column"/>
    <w:basedOn w:val="TableNormal"/>
    <w:uiPriority w:val="99"/>
    <w:rsid w:val="00810A63"/>
    <w:pPr>
      <w:spacing w:before="40" w:after="40"/>
    </w:pPr>
    <w:tblPr>
      <w:tblBorders>
        <w:top w:val="single" w:sz="12" w:space="0" w:color="419ECC" w:themeColor="accent1"/>
        <w:bottom w:val="single" w:sz="12" w:space="0" w:color="419ECC" w:themeColor="accent1"/>
        <w:insideH w:val="single" w:sz="4" w:space="0" w:color="C8C8C8" w:themeColor="text2" w:themeTint="40"/>
        <w:insideV w:val="single" w:sz="4" w:space="0" w:color="C8C8C8" w:themeColor="text2" w:themeTint="40"/>
      </w:tblBorders>
      <w:tblCellMar>
        <w:top w:w="85" w:type="dxa"/>
        <w:left w:w="85" w:type="dxa"/>
        <w:bottom w:w="85" w:type="dxa"/>
        <w:right w:w="85" w:type="dxa"/>
      </w:tblCellMar>
    </w:tblPr>
    <w:tblStylePr w:type="firstCol">
      <w:rPr>
        <w:b/>
      </w:rPr>
      <w:tblPr/>
      <w:tcPr>
        <w:tcBorders>
          <w:top w:val="single" w:sz="12" w:space="0" w:color="419ECC" w:themeColor="accent1"/>
          <w:left w:val="nil"/>
          <w:bottom w:val="single" w:sz="12" w:space="0" w:color="419ECC" w:themeColor="accent1"/>
          <w:right w:val="single" w:sz="12" w:space="0" w:color="419ECC" w:themeColor="accent1"/>
          <w:insideH w:val="single" w:sz="4" w:space="0" w:color="C8C8C8" w:themeColor="text2" w:themeTint="40"/>
          <w:insideV w:val="single" w:sz="4" w:space="0" w:color="C8C8C8" w:themeColor="text2" w:themeTint="40"/>
          <w:tl2br w:val="nil"/>
          <w:tr2bl w:val="nil"/>
        </w:tcBorders>
        <w:shd w:val="clear" w:color="auto" w:fill="EAF3FA" w:themeFill="accent6"/>
      </w:tcPr>
    </w:tblStylePr>
  </w:style>
  <w:style w:type="character" w:styleId="Hyperlink">
    <w:name w:val="Hyperlink"/>
    <w:basedOn w:val="DefaultParagraphFont"/>
    <w:uiPriority w:val="99"/>
    <w:unhideWhenUsed/>
    <w:rsid w:val="00037AA5"/>
    <w:rPr>
      <w:color w:val="252525" w:themeColor="hyperlink"/>
      <w:u w:val="single"/>
    </w:rPr>
  </w:style>
  <w:style w:type="paragraph" w:styleId="TOC4">
    <w:name w:val="toc 4"/>
    <w:basedOn w:val="TOC1"/>
    <w:next w:val="Normal"/>
    <w:autoRedefine/>
    <w:uiPriority w:val="39"/>
    <w:unhideWhenUsed/>
    <w:rsid w:val="000042D2"/>
    <w:pPr>
      <w:tabs>
        <w:tab w:val="clear" w:pos="567"/>
        <w:tab w:val="left" w:pos="1134"/>
      </w:tabs>
      <w:ind w:left="1134" w:hanging="1134"/>
    </w:pPr>
    <w:rPr>
      <w:noProof/>
    </w:rPr>
  </w:style>
  <w:style w:type="paragraph" w:customStyle="1" w:styleId="CoverTagline">
    <w:name w:val="Cover Tagline"/>
    <w:basedOn w:val="CoverDate"/>
    <w:qFormat/>
    <w:rsid w:val="00307408"/>
    <w:pPr>
      <w:jc w:val="left"/>
    </w:pPr>
    <w:rPr>
      <w:i/>
      <w:iCs/>
      <w:sz w:val="18"/>
      <w:szCs w:val="18"/>
    </w:rPr>
  </w:style>
  <w:style w:type="paragraph" w:styleId="Title">
    <w:name w:val="Title"/>
    <w:basedOn w:val="Normal"/>
    <w:next w:val="Normal"/>
    <w:link w:val="TitleChar"/>
    <w:uiPriority w:val="19"/>
    <w:semiHidden/>
    <w:qFormat/>
    <w:rsid w:val="00F372A4"/>
    <w:pPr>
      <w:spacing w:before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9"/>
    <w:semiHidden/>
    <w:rsid w:val="00F37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372A4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rsid w:val="00FF62D5"/>
  </w:style>
  <w:style w:type="paragraph" w:customStyle="1" w:styleId="BasicParagraph">
    <w:name w:val="[Basic Paragraph]"/>
    <w:basedOn w:val="Normal"/>
    <w:uiPriority w:val="99"/>
    <w:rsid w:val="004B770B"/>
  </w:style>
  <w:style w:type="character" w:customStyle="1" w:styleId="SuperscriptChar">
    <w:name w:val="Superscript Char"/>
    <w:basedOn w:val="DefaultParagraphFont"/>
    <w:link w:val="Superscript"/>
    <w:rsid w:val="00366A47"/>
    <w:rPr>
      <w:rFonts w:ascii="Calibri" w:hAnsi="Calibri"/>
      <w:color w:val="252525" w:themeColor="text2"/>
      <w:sz w:val="22"/>
      <w:vertAlign w:val="superscript"/>
    </w:rPr>
  </w:style>
  <w:style w:type="paragraph" w:styleId="BodyText">
    <w:name w:val="Body Text"/>
    <w:basedOn w:val="Normal"/>
    <w:link w:val="BodyTextChar"/>
    <w:unhideWhenUsed/>
    <w:qFormat/>
    <w:rsid w:val="003B3EEE"/>
    <w:pPr>
      <w:spacing w:before="120" w:after="120"/>
    </w:pPr>
    <w:rPr>
      <w:rFonts w:asciiTheme="minorHAnsi" w:hAnsiTheme="minorHAnsi"/>
      <w:color w:val="auto"/>
      <w:kern w:val="0"/>
      <w:szCs w:val="24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3B3EEE"/>
    <w:rPr>
      <w:kern w:val="0"/>
      <w:sz w:val="22"/>
      <w:szCs w:val="24"/>
      <w:lang w:val="en-GB"/>
      <w14:ligatures w14:val="none"/>
    </w:rPr>
  </w:style>
  <w:style w:type="paragraph" w:customStyle="1" w:styleId="BodyTextafterbulletnumber">
    <w:name w:val="Body Text (after bullet/number)"/>
    <w:basedOn w:val="BodyText"/>
    <w:qFormat/>
    <w:rsid w:val="003B3EEE"/>
    <w:pPr>
      <w:spacing w:before="180" w:after="180" w:line="270" w:lineRule="atLeast"/>
    </w:pPr>
    <w:rPr>
      <w:rFonts w:ascii="Museo Sans 300" w:hAnsi="Museo Sans 300" w:cs="Times New Roman"/>
      <w:color w:val="000000" w:themeColor="text1"/>
      <w:sz w:val="21"/>
      <w:szCs w:val="20"/>
      <w:lang w:val="en-AU"/>
    </w:rPr>
  </w:style>
  <w:style w:type="character" w:styleId="UnresolvedMention">
    <w:name w:val="Unresolved Mention"/>
    <w:basedOn w:val="DefaultParagraphFont"/>
    <w:uiPriority w:val="99"/>
    <w:semiHidden/>
    <w:rsid w:val="00197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mhaustralia.org/sites/default/files/images/mental_health_australia_ltd_constitution_-_final_-_pdf_version_-_20142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mhaustralia.org/sites/default/files/images/mental_health_australia_ltd_constitution_-_final_-_pdf_version_-_20142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entalhealthaustralia.org.au/about-us/members-directory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embership@mentalhealthaustralia.org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mhaustralia.sharepoint.com/MHA%20Templates/MHA_Letterhead.dotx?OR=81dd2b71-fb82-4b33-ac71-fed46bf0f87a&amp;CID=ab2c23a2-0099-7000-ecfc-d947941db1b3&amp;CT=178305589340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7039B858F9470BBB245AE7E783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AD724-23B2-4996-ABD6-E5AF57912EBD}"/>
      </w:docPartPr>
      <w:docPartBody>
        <w:p w:rsidR="00362118" w:rsidRDefault="00F82132" w:rsidP="00F82132">
          <w:pPr>
            <w:pStyle w:val="4B7039B858F9470BBB245AE7E7830F51"/>
          </w:pPr>
          <w:r>
            <w:t>[Fact Sheet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arela Round">
    <w:charset w:val="B1"/>
    <w:family w:val="auto"/>
    <w:pitch w:val="variable"/>
    <w:sig w:usb0="20000807" w:usb1="00000003" w:usb2="00000000" w:usb3="00000000" w:csb0="000001B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132"/>
    <w:rsid w:val="00362118"/>
    <w:rsid w:val="0042516F"/>
    <w:rsid w:val="00461995"/>
    <w:rsid w:val="008F1531"/>
    <w:rsid w:val="00F8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7039B858F9470BBB245AE7E7830F51">
    <w:name w:val="4B7039B858F9470BBB245AE7E7830F51"/>
    <w:rsid w:val="00F821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emplate 1 colours">
      <a:dk1>
        <a:srgbClr val="000000"/>
      </a:dk1>
      <a:lt1>
        <a:srgbClr val="FFFFFF"/>
      </a:lt1>
      <a:dk2>
        <a:srgbClr val="252525"/>
      </a:dk2>
      <a:lt2>
        <a:srgbClr val="F7931E"/>
      </a:lt2>
      <a:accent1>
        <a:srgbClr val="419ECC"/>
      </a:accent1>
      <a:accent2>
        <a:srgbClr val="7CE0B8"/>
      </a:accent2>
      <a:accent3>
        <a:srgbClr val="8F67AB"/>
      </a:accent3>
      <a:accent4>
        <a:srgbClr val="FBB03B"/>
      </a:accent4>
      <a:accent5>
        <a:srgbClr val="A1C9F6"/>
      </a:accent5>
      <a:accent6>
        <a:srgbClr val="EAF3FA"/>
      </a:accent6>
      <a:hlink>
        <a:srgbClr val="252525"/>
      </a:hlink>
      <a:folHlink>
        <a:srgbClr val="419ECC"/>
      </a:folHlink>
    </a:clrScheme>
    <a:fontScheme name="MH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f1f05b-d2c7-40a4-919a-9bc479cd2ad0"/>
    <lcf76f155ced4ddcb4097134ff3c332f xmlns="06fb30cf-4acc-45b3-9c38-5837c43b3fc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278C8C3E8D8341992DE18EC2895E59" ma:contentTypeVersion="14" ma:contentTypeDescription="Create a new document." ma:contentTypeScope="" ma:versionID="d664d0bd6ac46db7c7c5312686b3e3ce">
  <xsd:schema xmlns:xsd="http://www.w3.org/2001/XMLSchema" xmlns:xs="http://www.w3.org/2001/XMLSchema" xmlns:p="http://schemas.microsoft.com/office/2006/metadata/properties" xmlns:ns2="06fb30cf-4acc-45b3-9c38-5837c43b3fc9" xmlns:ns3="67f1f05b-d2c7-40a4-919a-9bc479cd2ad0" targetNamespace="http://schemas.microsoft.com/office/2006/metadata/properties" ma:root="true" ma:fieldsID="03394016a8cb414fdf661670b8f3996e" ns2:_="" ns3:_="">
    <xsd:import namespace="06fb30cf-4acc-45b3-9c38-5837c43b3fc9"/>
    <xsd:import namespace="67f1f05b-d2c7-40a4-919a-9bc479cd2a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fb30cf-4acc-45b3-9c38-5837c43b3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0044598-b63b-4971-b637-32e19165ad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1f05b-d2c7-40a4-919a-9bc479cd2a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60cb4d-0a3d-437e-a53c-643ea12943a2}" ma:internalName="TaxCatchAll" ma:showField="CatchAllData" ma:web="67f1f05b-d2c7-40a4-919a-9bc479cd2a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A0505D-0115-4BA7-AEB0-D0B1DAA7C42A}">
  <ds:schemaRefs>
    <ds:schemaRef ds:uri="http://schemas.microsoft.com/office/2006/metadata/properties"/>
    <ds:schemaRef ds:uri="http://schemas.microsoft.com/office/infopath/2007/PartnerControls"/>
    <ds:schemaRef ds:uri="67f1f05b-d2c7-40a4-919a-9bc479cd2ad0"/>
    <ds:schemaRef ds:uri="06fb30cf-4acc-45b3-9c38-5837c43b3fc9"/>
  </ds:schemaRefs>
</ds:datastoreItem>
</file>

<file path=customXml/itemProps2.xml><?xml version="1.0" encoding="utf-8"?>
<ds:datastoreItem xmlns:ds="http://schemas.openxmlformats.org/officeDocument/2006/customXml" ds:itemID="{055E8224-6226-48B8-8402-ED5FED8EC3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BC2DA7-5700-6D4A-A745-85FE73181B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5313E1-8048-446C-9D59-11981FE68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fb30cf-4acc-45b3-9c38-5837c43b3fc9"/>
    <ds:schemaRef ds:uri="67f1f05b-d2c7-40a4-919a-9bc479cd2a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MHA_Letterhead.dotx?OR=81dd2b71-fb82-4b33-ac71-fed46bf0f87a&amp;CID=ab2c23a2-0099-7000-ecfc-d947941db1b3&amp;CT=1783055893403</Template>
  <TotalTime>0</TotalTime>
  <Pages>9</Pages>
  <Words>1575</Words>
  <Characters>8915</Characters>
  <Application>Microsoft Office Word</Application>
  <DocSecurity>0</DocSecurity>
  <Lines>371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Breanna Mariana</dc:creator>
  <cp:keywords/>
  <dc:description/>
  <cp:lastModifiedBy>Breanna Mariana</cp:lastModifiedBy>
  <cp:revision>2</cp:revision>
  <dcterms:created xsi:type="dcterms:W3CDTF">2026-07-15T05:07:00Z</dcterms:created>
  <dcterms:modified xsi:type="dcterms:W3CDTF">2026-07-15T05:07:00Z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0x0101004C278C8C3E8D8341992DE18EC2895E59</vt:lpwstr>
  </property>
</Properties>
</file>